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66B64" w14:textId="77777777" w:rsidR="00AD6F25" w:rsidRDefault="00C71834">
      <w:pPr>
        <w:pStyle w:val="DocHead"/>
        <w:spacing w:before="0" w:line="240" w:lineRule="exact"/>
        <w:ind w:left="-119" w:right="-136" w:firstLine="119"/>
      </w:pPr>
      <w:bookmarkStart w:id="0" w:name="_Hlk532504669"/>
      <w:bookmarkEnd w:id="0"/>
      <w:r w:rsidRPr="00C71834">
        <w:t>CIRP Manufacturing Systems Conference 2019</w:t>
      </w:r>
    </w:p>
    <w:p w14:paraId="3DB2B4A2" w14:textId="77777777" w:rsidR="00AD6F25" w:rsidRDefault="00174EE5">
      <w:pPr>
        <w:pStyle w:val="Els-Title"/>
      </w:pPr>
      <w:r>
        <w:t xml:space="preserve">An </w:t>
      </w:r>
      <w:r w:rsidR="006A6830">
        <w:t>A</w:t>
      </w:r>
      <w:r>
        <w:t xml:space="preserve">pplication of </w:t>
      </w:r>
      <w:r w:rsidR="00E75443">
        <w:t>3D Model Reconstruction and Augmented Reality</w:t>
      </w:r>
      <w:r w:rsidR="00777F83">
        <w:t xml:space="preserve"> for</w:t>
      </w:r>
      <w:r>
        <w:t xml:space="preserve"> Real-Time Monitoring of Additive Manufacturing</w:t>
      </w:r>
    </w:p>
    <w:p w14:paraId="0BC88931" w14:textId="77777777" w:rsidR="00AD6F25" w:rsidRDefault="00017B85" w:rsidP="00017B85">
      <w:pPr>
        <w:pStyle w:val="Els-Author"/>
        <w:tabs>
          <w:tab w:val="center" w:pos="5189"/>
          <w:tab w:val="left" w:pos="9525"/>
        </w:tabs>
        <w:ind w:right="2"/>
        <w:jc w:val="left"/>
        <w:rPr>
          <w:lang w:eastAsia="zh-CN"/>
        </w:rPr>
      </w:pPr>
      <w:r>
        <w:tab/>
      </w:r>
      <w:r w:rsidR="00E75443">
        <w:t>Ammar Malik</w:t>
      </w:r>
      <w:r w:rsidR="00E75443">
        <w:rPr>
          <w:vertAlign w:val="superscript"/>
        </w:rPr>
        <w:t>a</w:t>
      </w:r>
      <w:r w:rsidR="000C1409">
        <w:t>*</w:t>
      </w:r>
      <w:r w:rsidR="00E75443">
        <w:t>, Hugo Lhachemi</w:t>
      </w:r>
      <w:r w:rsidR="00E75443">
        <w:rPr>
          <w:vertAlign w:val="superscript"/>
        </w:rPr>
        <w:t>a</w:t>
      </w:r>
      <w:r w:rsidR="00E75443">
        <w:t>, Joern Ploennigs</w:t>
      </w:r>
      <w:r w:rsidR="00E75443">
        <w:rPr>
          <w:vertAlign w:val="superscript"/>
        </w:rPr>
        <w:t>b</w:t>
      </w:r>
      <w:r w:rsidR="00E75443">
        <w:t>, Amadou Ba</w:t>
      </w:r>
      <w:r w:rsidR="00E75443">
        <w:rPr>
          <w:vertAlign w:val="superscript"/>
        </w:rPr>
        <w:t>b</w:t>
      </w:r>
      <w:r w:rsidR="00E75443">
        <w:t xml:space="preserve">, Robert </w:t>
      </w:r>
      <w:r w:rsidR="00E75443" w:rsidRPr="00D33CD9">
        <w:t>Shorten</w:t>
      </w:r>
      <w:r w:rsidR="00E75443" w:rsidRPr="00D33CD9">
        <w:rPr>
          <w:vertAlign w:val="superscript"/>
        </w:rPr>
        <w:t>a</w:t>
      </w:r>
      <w:r>
        <w:tab/>
      </w:r>
    </w:p>
    <w:p w14:paraId="2743C437" w14:textId="77777777" w:rsidR="00E75443" w:rsidRDefault="00E75443" w:rsidP="00E75443">
      <w:pPr>
        <w:pStyle w:val="Els-Affiliation"/>
      </w:pPr>
      <w:r w:rsidRPr="00D33CD9">
        <w:rPr>
          <w:vertAlign w:val="superscript"/>
        </w:rPr>
        <w:t>a</w:t>
      </w:r>
      <w:r w:rsidRPr="00D33CD9">
        <w:t>Electrical</w:t>
      </w:r>
      <w:r>
        <w:t xml:space="preserve"> and Electronic Engineering, University College Dublin, Dublin, Ireland</w:t>
      </w:r>
    </w:p>
    <w:p w14:paraId="6DCB3A49" w14:textId="77777777" w:rsidR="00E75443" w:rsidRDefault="00E75443" w:rsidP="00E75443">
      <w:pPr>
        <w:pStyle w:val="Els-Affiliation"/>
        <w:spacing w:after="120"/>
        <w:rPr>
          <w:lang w:eastAsia="zh-CN"/>
        </w:rPr>
      </w:pPr>
      <w:r w:rsidRPr="00D33CD9">
        <w:rPr>
          <w:vertAlign w:val="superscript"/>
        </w:rPr>
        <w:t>b</w:t>
      </w:r>
      <w:r w:rsidRPr="00D33CD9">
        <w:t>Ireland</w:t>
      </w:r>
      <w:r>
        <w:t xml:space="preserve"> Research Lab,</w:t>
      </w:r>
      <w:r w:rsidR="00A84606">
        <w:t xml:space="preserve"> IBM,</w:t>
      </w:r>
      <w:r>
        <w:t xml:space="preserve"> Dublin, Ireland</w:t>
      </w:r>
      <w:r>
        <w:rPr>
          <w:rFonts w:hint="eastAsia"/>
          <w:lang w:eastAsia="zh-CN"/>
        </w:rPr>
        <w:t xml:space="preserve"> </w:t>
      </w:r>
    </w:p>
    <w:p w14:paraId="2887E73A" w14:textId="77777777" w:rsidR="0072368E" w:rsidRPr="0072368E" w:rsidRDefault="0072368E" w:rsidP="00B24218">
      <w:pPr>
        <w:pStyle w:val="Els-footnote"/>
        <w:spacing w:after="400"/>
        <w:ind w:firstLine="0"/>
        <w:rPr>
          <w:szCs w:val="16"/>
        </w:rPr>
      </w:pPr>
      <w:r w:rsidRPr="0072368E">
        <w:rPr>
          <w:szCs w:val="16"/>
        </w:rPr>
        <w:t>* Corresponding author.</w:t>
      </w:r>
      <w:r w:rsidR="001B6E7B">
        <w:rPr>
          <w:szCs w:val="16"/>
        </w:rPr>
        <w:t xml:space="preserve"> </w:t>
      </w:r>
      <w:r w:rsidRPr="0072368E">
        <w:rPr>
          <w:i/>
          <w:iCs/>
          <w:szCs w:val="16"/>
        </w:rPr>
        <w:t>E-mail addres</w:t>
      </w:r>
      <w:r w:rsidRPr="00451CEA">
        <w:rPr>
          <w:i/>
          <w:iCs/>
          <w:szCs w:val="16"/>
        </w:rPr>
        <w:t>s</w:t>
      </w:r>
      <w:r w:rsidRPr="00451CEA">
        <w:rPr>
          <w:i/>
          <w:szCs w:val="16"/>
        </w:rPr>
        <w:t>:</w:t>
      </w:r>
      <w:r w:rsidRPr="0072368E">
        <w:rPr>
          <w:szCs w:val="16"/>
        </w:rPr>
        <w:t xml:space="preserve"> </w:t>
      </w:r>
      <w:r w:rsidR="00E75443" w:rsidRPr="00386BAF">
        <w:rPr>
          <w:lang w:val="en-IE"/>
        </w:rPr>
        <w:t>ammar.malik@ucdconnect.ie</w:t>
      </w:r>
    </w:p>
    <w:p w14:paraId="00BE5458" w14:textId="77777777" w:rsidR="00AD6F25" w:rsidRDefault="000C1409">
      <w:pPr>
        <w:pStyle w:val="Els-Abstract-head"/>
        <w:spacing w:before="200"/>
      </w:pPr>
      <w:r>
        <w:t>Abstract</w:t>
      </w:r>
    </w:p>
    <w:p w14:paraId="20B67742" w14:textId="0D1F300E" w:rsidR="00E75443" w:rsidRDefault="00E75443" w:rsidP="00E75443">
      <w:pPr>
        <w:pStyle w:val="Els-Abstract-text"/>
      </w:pPr>
      <w:r>
        <w:t>T</w:t>
      </w:r>
      <w:r w:rsidRPr="006F09F6">
        <w:t xml:space="preserve">his paper presents a novel scan-based method for the real-time monitoring of additive manufacturing processes. </w:t>
      </w:r>
      <w:r w:rsidR="00F5553E">
        <w:t>M</w:t>
      </w:r>
      <w:r w:rsidR="0032497B">
        <w:t>ost t</w:t>
      </w:r>
      <w:r w:rsidRPr="006F09F6">
        <w:t xml:space="preserve">raditional scanning techniques </w:t>
      </w:r>
      <w:r w:rsidR="0032497B">
        <w:t>used</w:t>
      </w:r>
      <w:r w:rsidRPr="006F09F6">
        <w:t xml:space="preserve"> for generating 3D models capture the </w:t>
      </w:r>
      <w:r w:rsidR="0032497B">
        <w:t>only outer</w:t>
      </w:r>
      <w:r w:rsidRPr="006F09F6">
        <w:t xml:space="preserve"> shape of the object after completion of the printing process</w:t>
      </w:r>
      <w:r w:rsidR="00F5553E">
        <w:t>. T</w:t>
      </w:r>
      <w:r w:rsidRPr="006F09F6">
        <w:t xml:space="preserve">he </w:t>
      </w:r>
      <w:r w:rsidR="00F5553E">
        <w:t>method</w:t>
      </w:r>
      <w:r w:rsidRPr="006F09F6">
        <w:t xml:space="preserve"> </w:t>
      </w:r>
      <w:r w:rsidR="0032497B">
        <w:t xml:space="preserve">proposed in this paper </w:t>
      </w:r>
      <w:r w:rsidR="00F5553E">
        <w:t xml:space="preserve">differs as it </w:t>
      </w:r>
      <w:r w:rsidRPr="006F09F6">
        <w:t>relies on a layer</w:t>
      </w:r>
      <w:r w:rsidR="00B571D0">
        <w:t>-</w:t>
      </w:r>
      <w:r w:rsidRPr="006F09F6">
        <w:t>by</w:t>
      </w:r>
      <w:r w:rsidR="00B571D0">
        <w:t>-</w:t>
      </w:r>
      <w:r w:rsidRPr="006F09F6">
        <w:t>layer scanning of the 3D object</w:t>
      </w:r>
      <w:r w:rsidR="0032497B">
        <w:t xml:space="preserve"> directly during the printing process. This </w:t>
      </w:r>
      <w:r w:rsidR="00F5553E">
        <w:t>strategy</w:t>
      </w:r>
      <w:r w:rsidRPr="006F09F6">
        <w:t xml:space="preserve"> has been successfully </w:t>
      </w:r>
      <w:r w:rsidR="00F5553E">
        <w:t>implemented</w:t>
      </w:r>
      <w:r w:rsidRPr="006F09F6">
        <w:t xml:space="preserve"> with a fused filament 3D printer (PRUSA i3 MK3). </w:t>
      </w:r>
      <w:r w:rsidR="00F5553E">
        <w:t>Furthermore, i</w:t>
      </w:r>
      <w:r w:rsidR="0032497B">
        <w:t xml:space="preserve">n order to </w:t>
      </w:r>
      <w:r w:rsidRPr="006F09F6">
        <w:t xml:space="preserve">offer an increased interaction between the obtained 3D model and the user, a virtual environment has been developed for the augmented reality glasses HoloLens. </w:t>
      </w:r>
      <w:r w:rsidR="003350D9">
        <w:t xml:space="preserve">The novelty of </w:t>
      </w:r>
      <w:r w:rsidR="00F5553E">
        <w:t>this</w:t>
      </w:r>
      <w:r w:rsidR="003350D9">
        <w:t xml:space="preserve"> method</w:t>
      </w:r>
      <w:r w:rsidR="0032497B">
        <w:t xml:space="preserve"> </w:t>
      </w:r>
      <w:r w:rsidR="00F5553E">
        <w:t>lies</w:t>
      </w:r>
      <w:r w:rsidR="0032497B">
        <w:t xml:space="preserve"> in</w:t>
      </w:r>
      <w:r w:rsidR="003350D9">
        <w:t xml:space="preserve"> </w:t>
      </w:r>
      <w:r w:rsidR="00F5553E">
        <w:t xml:space="preserve">the layer-by-layer </w:t>
      </w:r>
      <w:r w:rsidR="003350D9">
        <w:t xml:space="preserve">3D model </w:t>
      </w:r>
      <w:r w:rsidR="00F5553E">
        <w:t xml:space="preserve">reconstruction </w:t>
      </w:r>
      <w:r w:rsidR="003350D9">
        <w:t xml:space="preserve">of </w:t>
      </w:r>
      <w:r w:rsidR="00F5553E">
        <w:t xml:space="preserve">both </w:t>
      </w:r>
      <w:r w:rsidR="003350D9">
        <w:t xml:space="preserve">the </w:t>
      </w:r>
      <w:r w:rsidR="00F5553E">
        <w:t>outer shape and the inner layers of the printed</w:t>
      </w:r>
      <w:r w:rsidR="00DA2016">
        <w:t xml:space="preserve"> </w:t>
      </w:r>
      <w:r w:rsidR="00FD67E6">
        <w:t>part</w:t>
      </w:r>
      <w:r w:rsidR="003350D9">
        <w:t>.</w:t>
      </w:r>
      <w:r w:rsidR="003350D9" w:rsidRPr="006F09F6">
        <w:t xml:space="preserve"> </w:t>
      </w:r>
      <w:r w:rsidRPr="006F09F6">
        <w:t>It enables the user</w:t>
      </w:r>
      <w:r w:rsidR="00C91431">
        <w:t>, directly during the printing process,</w:t>
      </w:r>
      <w:r w:rsidRPr="006F09F6">
        <w:t xml:space="preserve"> to view and detect potential defects, not only at </w:t>
      </w:r>
      <w:r w:rsidR="00D33CD9" w:rsidRPr="00D33CD9">
        <w:rPr>
          <w:noProof/>
        </w:rPr>
        <w:t xml:space="preserve">the </w:t>
      </w:r>
      <w:r w:rsidRPr="00D33CD9">
        <w:rPr>
          <w:noProof/>
        </w:rPr>
        <w:t>surface</w:t>
      </w:r>
      <w:r w:rsidRPr="006F09F6">
        <w:t xml:space="preserve"> but also </w:t>
      </w:r>
      <w:r>
        <w:t>in</w:t>
      </w:r>
      <w:r w:rsidRPr="006F09F6">
        <w:t xml:space="preserve"> the inner layers of the printed object. Therefore, </w:t>
      </w:r>
      <w:r>
        <w:t>it</w:t>
      </w:r>
      <w:r w:rsidRPr="006F09F6">
        <w:t xml:space="preserve"> can provide detailed information about the build quality</w:t>
      </w:r>
      <w:r w:rsidR="004C5A95">
        <w:t xml:space="preserve"> and can be used as </w:t>
      </w:r>
      <w:r w:rsidR="00511E4C">
        <w:t xml:space="preserve">the basis of </w:t>
      </w:r>
      <w:r w:rsidR="004C5A95">
        <w:t>a decision</w:t>
      </w:r>
      <w:r w:rsidR="00511E4C">
        <w:t>-</w:t>
      </w:r>
      <w:r w:rsidR="004C5A95">
        <w:t>making to</w:t>
      </w:r>
      <w:r w:rsidR="00BE5C6D">
        <w:t>o</w:t>
      </w:r>
      <w:r w:rsidR="004C5A95">
        <w:t>l</w:t>
      </w:r>
      <w:r w:rsidR="00B571D0">
        <w:t>.</w:t>
      </w:r>
      <w:r w:rsidR="003350D9">
        <w:t xml:space="preserve"> </w:t>
      </w:r>
    </w:p>
    <w:p w14:paraId="1309D6CD" w14:textId="77777777" w:rsidR="00E75443" w:rsidRDefault="00E75443" w:rsidP="00E75443">
      <w:pPr>
        <w:rPr>
          <w:lang w:val="en-US"/>
        </w:rPr>
      </w:pPr>
    </w:p>
    <w:sdt>
      <w:sdtPr>
        <w:rPr>
          <w:rFonts w:hint="eastAsia"/>
          <w:sz w:val="18"/>
          <w:szCs w:val="18"/>
          <w:lang w:val="en-US"/>
        </w:rPr>
        <w:id w:val="-1915533478"/>
        <w:lock w:val="contentLocked"/>
        <w:placeholder>
          <w:docPart w:val="DefaultPlaceholder_1082065158"/>
        </w:placeholder>
        <w:group/>
      </w:sdtPr>
      <w:sdtEndPr/>
      <w:sdtContent>
        <w:sdt>
          <w:sdtPr>
            <w:rPr>
              <w:rFonts w:hint="eastAsia"/>
              <w:sz w:val="18"/>
              <w:szCs w:val="18"/>
              <w:lang w:val="en-US"/>
            </w:rPr>
            <w:id w:val="-703245115"/>
            <w:lock w:val="sdtContentLocked"/>
            <w:placeholder>
              <w:docPart w:val="F75DF59D736A48978BCEF4FA7B98CBE5"/>
            </w:placeholder>
          </w:sdtPr>
          <w:sdtEndPr/>
          <w:sdtContent>
            <w:p w14:paraId="7B8241CF" w14:textId="77777777" w:rsidR="0017435C" w:rsidRPr="00723227" w:rsidRDefault="0017435C" w:rsidP="0004134E">
              <w:pPr>
                <w:widowControl/>
                <w:autoSpaceDE w:val="0"/>
                <w:autoSpaceDN w:val="0"/>
                <w:adjustRightInd w:val="0"/>
                <w:spacing w:line="220" w:lineRule="exact"/>
                <w:rPr>
                  <w:sz w:val="18"/>
                  <w:szCs w:val="18"/>
                  <w:lang w:val="en-US"/>
                </w:rPr>
              </w:pPr>
              <w:r w:rsidRPr="00723227">
                <w:rPr>
                  <w:rFonts w:hint="eastAsia"/>
                  <w:sz w:val="18"/>
                  <w:szCs w:val="18"/>
                  <w:lang w:val="en-US"/>
                </w:rPr>
                <w:t>©</w:t>
              </w:r>
              <w:r w:rsidRPr="00723227">
                <w:rPr>
                  <w:sz w:val="18"/>
                  <w:szCs w:val="18"/>
                  <w:lang w:val="en-US"/>
                </w:rPr>
                <w:t xml:space="preserve"> 201</w:t>
              </w:r>
              <w:r w:rsidR="00C71834">
                <w:rPr>
                  <w:sz w:val="18"/>
                  <w:szCs w:val="18"/>
                  <w:lang w:val="en-US"/>
                </w:rPr>
                <w:t>9</w:t>
              </w:r>
              <w:r w:rsidRPr="00723227">
                <w:rPr>
                  <w:sz w:val="18"/>
                  <w:szCs w:val="18"/>
                  <w:lang w:val="en-US"/>
                </w:rPr>
                <w:t xml:space="preserve"> The Authors. Published by Elsevier </w:t>
              </w:r>
              <w:r w:rsidR="00C71834">
                <w:rPr>
                  <w:sz w:val="18"/>
                  <w:szCs w:val="18"/>
                  <w:lang w:val="en-US"/>
                </w:rPr>
                <w:t>Ltd</w:t>
              </w:r>
              <w:r w:rsidRPr="00723227">
                <w:rPr>
                  <w:sz w:val="18"/>
                  <w:szCs w:val="18"/>
                  <w:lang w:val="en-US"/>
                </w:rPr>
                <w:t>.</w:t>
              </w:r>
              <w:r w:rsidR="00C71834">
                <w:rPr>
                  <w:sz w:val="18"/>
                  <w:szCs w:val="18"/>
                  <w:lang w:val="en-US"/>
                </w:rPr>
                <w:t xml:space="preserve"> </w:t>
              </w:r>
              <w:r w:rsidR="00C71834" w:rsidRPr="00C71834">
                <w:rPr>
                  <w:sz w:val="18"/>
                  <w:szCs w:val="18"/>
                  <w:lang w:val="en-US"/>
                </w:rPr>
                <w:t>This is an open access article under the CC BY-NC-ND license (http://creativecommons.org/licenses/by-nc-nd/3.0/)</w:t>
              </w:r>
            </w:p>
            <w:p w14:paraId="4F23A7C2" w14:textId="77777777" w:rsidR="0017435C" w:rsidRPr="00723227" w:rsidRDefault="000D5C20" w:rsidP="000D5C20">
              <w:pPr>
                <w:widowControl/>
                <w:autoSpaceDE w:val="0"/>
                <w:autoSpaceDN w:val="0"/>
                <w:adjustRightInd w:val="0"/>
                <w:spacing w:after="220" w:line="220" w:lineRule="exact"/>
                <w:rPr>
                  <w:sz w:val="18"/>
                  <w:szCs w:val="18"/>
                  <w:lang w:val="en-US"/>
                </w:rPr>
              </w:pPr>
              <w:r w:rsidRPr="00686AC0">
                <w:rPr>
                  <w:sz w:val="18"/>
                  <w:szCs w:val="18"/>
                  <w:lang w:val="en-US"/>
                </w:rPr>
                <w:t xml:space="preserve">Peer-review under responsibility of </w:t>
              </w:r>
              <w:r w:rsidR="00C71834" w:rsidRPr="00C71834">
                <w:rPr>
                  <w:sz w:val="18"/>
                  <w:szCs w:val="18"/>
                  <w:lang w:val="en-US"/>
                </w:rPr>
                <w:t>the scientific committee of the 52nd CIRP Conference on Manufacturing Systems</w:t>
              </w:r>
              <w:r w:rsidRPr="00C30B81">
                <w:rPr>
                  <w:sz w:val="18"/>
                  <w:szCs w:val="18"/>
                  <w:lang w:val="en-US"/>
                </w:rPr>
                <w:t>.</w:t>
              </w:r>
            </w:p>
          </w:sdtContent>
        </w:sdt>
      </w:sdtContent>
    </w:sdt>
    <w:p w14:paraId="25E7A1F5" w14:textId="77777777" w:rsidR="00AF4E93" w:rsidRDefault="0017435C" w:rsidP="00AF4E93">
      <w:pPr>
        <w:pStyle w:val="Els-keywords"/>
      </w:pPr>
      <w:r>
        <w:t xml:space="preserve"> </w:t>
      </w:r>
      <w:r w:rsidR="00AF4E93">
        <w:rPr>
          <w:i/>
        </w:rPr>
        <w:t>Keywords:</w:t>
      </w:r>
      <w:r w:rsidR="00AF4E93">
        <w:t xml:space="preserve"> </w:t>
      </w:r>
      <w:r w:rsidR="00E75443">
        <w:t>Additive Manufacturing; Augmented Reality; Real-Time 3D Model Reconstruction; Real-Time Monitoring</w:t>
      </w:r>
      <w:r w:rsidR="00E75443" w:rsidRPr="00EB3492">
        <w:t>.</w:t>
      </w:r>
    </w:p>
    <w:p w14:paraId="423CFDBC" w14:textId="77777777" w:rsidR="00051601" w:rsidRPr="00051601" w:rsidRDefault="00051601" w:rsidP="00051601">
      <w:pPr>
        <w:rPr>
          <w:lang w:val="en-US"/>
        </w:rPr>
      </w:pPr>
    </w:p>
    <w:p w14:paraId="38DEE4F2" w14:textId="77777777" w:rsidR="00AD6F25" w:rsidRDefault="00AD6F25">
      <w:pPr>
        <w:pStyle w:val="Els-1storder-head"/>
        <w:sectPr w:rsidR="00AD6F25" w:rsidSect="00E46DA6">
          <w:headerReference w:type="even" r:id="rId9"/>
          <w:headerReference w:type="default" r:id="rId10"/>
          <w:headerReference w:type="first" r:id="rId11"/>
          <w:footerReference w:type="first" r:id="rId12"/>
          <w:footnotePr>
            <w:numFmt w:val="chicago"/>
          </w:footnotePr>
          <w:type w:val="continuous"/>
          <w:pgSz w:w="11907" w:h="16840" w:code="161"/>
          <w:pgMar w:top="731" w:right="675" w:bottom="1140" w:left="851" w:header="737" w:footer="1134" w:gutter="0"/>
          <w:cols w:space="720"/>
          <w:titlePg/>
          <w:docGrid w:linePitch="360"/>
        </w:sectPr>
      </w:pPr>
    </w:p>
    <w:p w14:paraId="5A01F4F9" w14:textId="77777777" w:rsidR="00AD6F25" w:rsidRDefault="00BE159B">
      <w:pPr>
        <w:pStyle w:val="Els-1storder-head"/>
      </w:pPr>
      <w:r>
        <w:t>Introduction</w:t>
      </w:r>
    </w:p>
    <w:p w14:paraId="181FE53A" w14:textId="591F1180" w:rsidR="00F06757" w:rsidRPr="00F06757" w:rsidRDefault="003C59B8" w:rsidP="00F06757">
      <w:pPr>
        <w:pStyle w:val="Els-body-text"/>
        <w:ind w:right="-28"/>
      </w:pPr>
      <w:r w:rsidRPr="003C59B8">
        <w:t xml:space="preserve">Additive manufacturing (AM), </w:t>
      </w:r>
      <w:r w:rsidR="00095C44">
        <w:t>also</w:t>
      </w:r>
      <w:r w:rsidRPr="003C59B8">
        <w:t xml:space="preserve"> known as 3D printing, refers to the various processes </w:t>
      </w:r>
      <w:r w:rsidR="00511E4C">
        <w:t xml:space="preserve">of </w:t>
      </w:r>
      <w:r w:rsidRPr="003C59B8">
        <w:t>adding together materials</w:t>
      </w:r>
      <w:r w:rsidR="00BA13A6">
        <w:t xml:space="preserve"> </w:t>
      </w:r>
      <w:r w:rsidR="00511E4C">
        <w:t>to create</w:t>
      </w:r>
      <w:r w:rsidR="00BA13A6">
        <w:t xml:space="preserve"> </w:t>
      </w:r>
      <w:r w:rsidR="00BA13A6" w:rsidRPr="00D33CD9">
        <w:rPr>
          <w:noProof/>
        </w:rPr>
        <w:t>three</w:t>
      </w:r>
      <w:r w:rsidR="00D33CD9">
        <w:rPr>
          <w:noProof/>
        </w:rPr>
        <w:t>-</w:t>
      </w:r>
      <w:r w:rsidR="00BA13A6" w:rsidRPr="00D33CD9">
        <w:rPr>
          <w:noProof/>
        </w:rPr>
        <w:t>dimensional</w:t>
      </w:r>
      <w:r w:rsidR="00BA13A6">
        <w:t xml:space="preserve"> objects</w:t>
      </w:r>
      <w:r w:rsidRPr="003C59B8">
        <w:t xml:space="preserve"> based on 3D model file</w:t>
      </w:r>
      <w:r w:rsidR="00BA13A6">
        <w:t>s</w:t>
      </w:r>
      <w:r w:rsidRPr="003C59B8">
        <w:t xml:space="preserve"> under computer control.</w:t>
      </w:r>
      <w:r>
        <w:t xml:space="preserve"> </w:t>
      </w:r>
      <w:r w:rsidRPr="003C59B8">
        <w:t>Originally used for fast prototyping</w:t>
      </w:r>
      <w:r w:rsidR="00D76BB4">
        <w:t xml:space="preserve"> [1</w:t>
      </w:r>
      <w:r w:rsidR="00D5725E">
        <w:t>-2</w:t>
      </w:r>
      <w:r w:rsidR="00D76BB4">
        <w:t>]</w:t>
      </w:r>
      <w:r w:rsidRPr="003C59B8">
        <w:t xml:space="preserve">, AM has </w:t>
      </w:r>
      <w:r w:rsidR="0055416B">
        <w:t>emerged</w:t>
      </w:r>
      <w:r w:rsidRPr="003C59B8">
        <w:t xml:space="preserve"> </w:t>
      </w:r>
      <w:r w:rsidR="0055416B">
        <w:t>as a disruptive technology poised to deeply transform manufacturing</w:t>
      </w:r>
      <w:r w:rsidR="00386284">
        <w:t xml:space="preserve"> [3]</w:t>
      </w:r>
      <w:r w:rsidR="0055416B">
        <w:t xml:space="preserve">. </w:t>
      </w:r>
      <w:r w:rsidR="006725BA" w:rsidRPr="006725BA">
        <w:t xml:space="preserve">However, </w:t>
      </w:r>
      <w:r w:rsidR="00C24C13" w:rsidRPr="006725BA">
        <w:t>despite</w:t>
      </w:r>
      <w:r w:rsidR="006725BA" w:rsidRPr="006725BA">
        <w:t xml:space="preserve"> </w:t>
      </w:r>
      <w:r w:rsidR="00305B03">
        <w:t>its</w:t>
      </w:r>
      <w:r w:rsidR="006725BA" w:rsidRPr="006725BA">
        <w:t xml:space="preserve"> huge potential, AM still does not m</w:t>
      </w:r>
      <w:r w:rsidR="00511E4C">
        <w:t>eet</w:t>
      </w:r>
      <w:r w:rsidR="006725BA" w:rsidRPr="006725BA">
        <w:t xml:space="preserve"> the standards of conventional manufacturing</w:t>
      </w:r>
      <w:r w:rsidR="00511E4C">
        <w:t xml:space="preserve">. </w:t>
      </w:r>
      <w:proofErr w:type="gramStart"/>
      <w:r w:rsidR="00511E4C">
        <w:t>In particular,</w:t>
      </w:r>
      <w:r w:rsidR="006725BA">
        <w:t xml:space="preserve"> it</w:t>
      </w:r>
      <w:proofErr w:type="gramEnd"/>
      <w:r w:rsidR="006725BA">
        <w:t xml:space="preserve"> suffers from</w:t>
      </w:r>
      <w:r w:rsidR="006725BA" w:rsidRPr="006725BA">
        <w:t xml:space="preserve"> low productivity</w:t>
      </w:r>
      <w:r w:rsidR="00511E4C">
        <w:t xml:space="preserve"> rates</w:t>
      </w:r>
      <w:r w:rsidR="006725BA" w:rsidRPr="006725BA">
        <w:t>, poor quality and repeatability</w:t>
      </w:r>
      <w:r w:rsidR="00511E4C">
        <w:t xml:space="preserve"> of manufacture</w:t>
      </w:r>
      <w:r w:rsidR="006725BA" w:rsidRPr="006725BA">
        <w:t xml:space="preserve">, uncertain properties of the manufactured parts, </w:t>
      </w:r>
      <w:r w:rsidR="00FB3FC1" w:rsidRPr="006725BA">
        <w:t>etc.</w:t>
      </w:r>
      <w:r w:rsidR="00FB3FC1">
        <w:t xml:space="preserve"> </w:t>
      </w:r>
      <w:r w:rsidR="00BB71A6">
        <w:t>[4]</w:t>
      </w:r>
      <w:r w:rsidR="006725BA" w:rsidRPr="006725BA">
        <w:t xml:space="preserve">. These </w:t>
      </w:r>
      <w:r w:rsidR="006725BA">
        <w:t>limitations</w:t>
      </w:r>
      <w:r w:rsidR="006725BA" w:rsidRPr="006725BA">
        <w:t xml:space="preserve"> </w:t>
      </w:r>
      <w:r w:rsidR="00511E4C">
        <w:t xml:space="preserve">are some of the reasons that </w:t>
      </w:r>
      <w:r w:rsidR="006725BA" w:rsidRPr="006725BA">
        <w:t xml:space="preserve">prevent the widespread adoption of AM technologies </w:t>
      </w:r>
      <w:r w:rsidR="00511E4C">
        <w:t>with</w:t>
      </w:r>
      <w:r w:rsidR="006725BA" w:rsidRPr="006725BA">
        <w:t xml:space="preserve"> stringent </w:t>
      </w:r>
      <w:r w:rsidR="00511E4C">
        <w:t xml:space="preserve">process </w:t>
      </w:r>
      <w:r w:rsidR="006725BA" w:rsidRPr="006725BA">
        <w:t xml:space="preserve">requirements </w:t>
      </w:r>
      <w:r w:rsidR="00511E4C">
        <w:t>(</w:t>
      </w:r>
      <w:r w:rsidR="006725BA" w:rsidRPr="006725BA">
        <w:t>such as aerospace</w:t>
      </w:r>
      <w:r w:rsidR="006725BA">
        <w:t xml:space="preserve"> </w:t>
      </w:r>
      <w:r w:rsidR="005B12AB">
        <w:t xml:space="preserve">[5] </w:t>
      </w:r>
      <w:r w:rsidR="006725BA" w:rsidRPr="006725BA">
        <w:t>and biomedical industries</w:t>
      </w:r>
      <w:r w:rsidR="005B12AB">
        <w:t xml:space="preserve"> [6]</w:t>
      </w:r>
      <w:r w:rsidR="00511E4C">
        <w:t>)</w:t>
      </w:r>
      <w:r w:rsidR="006725BA" w:rsidRPr="006725BA">
        <w:t xml:space="preserve">. The essential cause </w:t>
      </w:r>
      <w:r w:rsidR="00511E4C">
        <w:t xml:space="preserve">of these problems is </w:t>
      </w:r>
      <w:r w:rsidR="006725BA" w:rsidRPr="006725BA">
        <w:t xml:space="preserve">the inherent difficulty to model, monitor, and control the underlying </w:t>
      </w:r>
      <w:r w:rsidR="00511E4C">
        <w:t xml:space="preserve">AM </w:t>
      </w:r>
      <w:r w:rsidR="006725BA" w:rsidRPr="006725BA">
        <w:t>process</w:t>
      </w:r>
      <w:r w:rsidR="00911030">
        <w:t xml:space="preserve"> [4]</w:t>
      </w:r>
      <w:r w:rsidR="006725BA" w:rsidRPr="006725BA">
        <w:t>.</w:t>
      </w:r>
      <w:r w:rsidR="00F06757">
        <w:t xml:space="preserve"> </w:t>
      </w:r>
      <w:r w:rsidR="00511E4C">
        <w:t>Many</w:t>
      </w:r>
      <w:r w:rsidR="00F06757" w:rsidRPr="00F06757">
        <w:t xml:space="preserve"> </w:t>
      </w:r>
      <w:r w:rsidR="00511E4C">
        <w:t>parameters,</w:t>
      </w:r>
      <w:r w:rsidR="00F06757">
        <w:t xml:space="preserve"> such as </w:t>
      </w:r>
      <w:r w:rsidR="00F06757" w:rsidRPr="00F06757">
        <w:t>process parameters (</w:t>
      </w:r>
      <w:r w:rsidR="00F06757">
        <w:t>heat source</w:t>
      </w:r>
      <w:r w:rsidR="00F06757" w:rsidRPr="00F06757">
        <w:t>, trajectory</w:t>
      </w:r>
      <w:r w:rsidR="00F06757">
        <w:t xml:space="preserve"> </w:t>
      </w:r>
      <w:r w:rsidR="00F06757" w:rsidRPr="00F06757">
        <w:t>generation, etc.), ambient parameters (temperature</w:t>
      </w:r>
      <w:r w:rsidR="00F06757">
        <w:t xml:space="preserve"> </w:t>
      </w:r>
      <w:r w:rsidR="00F06757" w:rsidRPr="00F06757">
        <w:t>or humidity), and intrinsic properties of the employed materials</w:t>
      </w:r>
      <w:r w:rsidR="00F06757">
        <w:t>,</w:t>
      </w:r>
      <w:r w:rsidR="00F06757" w:rsidRPr="00F06757">
        <w:t xml:space="preserve"> have a strong impact on the quality of the final product</w:t>
      </w:r>
      <w:r w:rsidR="00543C89">
        <w:t xml:space="preserve"> </w:t>
      </w:r>
      <w:r w:rsidR="00543C89" w:rsidRPr="0069798B">
        <w:t>[7]</w:t>
      </w:r>
      <w:r w:rsidR="00F06757" w:rsidRPr="0069798B">
        <w:t>.</w:t>
      </w:r>
      <w:r w:rsidR="00F06757" w:rsidRPr="007472F0">
        <w:rPr>
          <w:color w:val="FF0000"/>
        </w:rPr>
        <w:t xml:space="preserve"> </w:t>
      </w:r>
      <w:r w:rsidR="00F06757" w:rsidRPr="0069798B">
        <w:t xml:space="preserve">Any </w:t>
      </w:r>
      <w:r w:rsidR="00511E4C" w:rsidRPr="0069798B">
        <w:t xml:space="preserve">uncertainty in even </w:t>
      </w:r>
      <w:r w:rsidR="00F06757" w:rsidRPr="0069798B">
        <w:t>one of these parameters might result in defects. For instance, due to the off-line generation and optimization of the printing trajectories, the accuracy of the geometry may not reach the required level</w:t>
      </w:r>
      <w:r w:rsidR="00511E4C" w:rsidRPr="0069798B">
        <w:t xml:space="preserve"> for a given application, and b</w:t>
      </w:r>
      <w:r w:rsidR="00F06757" w:rsidRPr="0069798B">
        <w:t>ecause of the layer-based printing process, inhomogeneities can appear, yielding problems in the mechanical properties</w:t>
      </w:r>
      <w:r w:rsidR="00713BD0" w:rsidRPr="0069798B">
        <w:t xml:space="preserve"> [8]</w:t>
      </w:r>
      <w:r w:rsidR="00F06757" w:rsidRPr="0069798B">
        <w:t>.</w:t>
      </w:r>
      <w:r w:rsidR="00F06757">
        <w:t xml:space="preserve"> </w:t>
      </w:r>
    </w:p>
    <w:p w14:paraId="1AA9A3B6" w14:textId="607E59D2" w:rsidR="00511E4C" w:rsidRDefault="00F06757" w:rsidP="00232B51">
      <w:pPr>
        <w:pStyle w:val="Els-body-text"/>
      </w:pPr>
      <w:r>
        <w:t>I</w:t>
      </w:r>
      <w:r w:rsidR="00400F9F">
        <w:t xml:space="preserve">t is widely recognized that the development of </w:t>
      </w:r>
      <w:r>
        <w:t xml:space="preserve">adequate </w:t>
      </w:r>
      <w:r w:rsidR="00400F9F">
        <w:t xml:space="preserve">monitoring methods combined with efficient </w:t>
      </w:r>
      <w:r>
        <w:t>decision-making</w:t>
      </w:r>
      <w:r w:rsidR="00400F9F">
        <w:t xml:space="preserve"> tool</w:t>
      </w:r>
      <w:r>
        <w:t>s</w:t>
      </w:r>
      <w:r w:rsidR="00400F9F">
        <w:t xml:space="preserve"> </w:t>
      </w:r>
      <w:r>
        <w:t xml:space="preserve">is a </w:t>
      </w:r>
      <w:r w:rsidR="00511E4C">
        <w:t>key</w:t>
      </w:r>
      <w:r>
        <w:t xml:space="preserve"> step toward the </w:t>
      </w:r>
      <w:r w:rsidRPr="00F06757">
        <w:t>widespread adoption of AM technologies in industrial sectors presenting stringent requirements</w:t>
      </w:r>
      <w:r w:rsidR="001360EA">
        <w:t xml:space="preserve"> [</w:t>
      </w:r>
      <w:r w:rsidR="009F723E">
        <w:t>9</w:t>
      </w:r>
      <w:r w:rsidR="001360EA">
        <w:t>]</w:t>
      </w:r>
      <w:r>
        <w:t>.</w:t>
      </w:r>
      <w:r w:rsidR="00400F9F">
        <w:t xml:space="preserve"> </w:t>
      </w:r>
      <w:r w:rsidR="009139B8" w:rsidRPr="00FD67E6">
        <w:t xml:space="preserve">Recent years have seen many applications in which augmented reality is used to enhance 3D printing </w:t>
      </w:r>
      <w:r w:rsidR="009139B8" w:rsidRPr="00FD67E6">
        <w:lastRenderedPageBreak/>
        <w:t>technology.</w:t>
      </w:r>
      <w:r w:rsidR="00363F97" w:rsidRPr="00FD67E6">
        <w:t xml:space="preserve"> T</w:t>
      </w:r>
      <w:r w:rsidR="00C24C13">
        <w:t xml:space="preserve">his paper presents a novel scan-based method for the real-time monitoring of </w:t>
      </w:r>
      <w:r w:rsidR="001A30D9">
        <w:t>AM</w:t>
      </w:r>
      <w:r w:rsidR="00C24C13">
        <w:t xml:space="preserve"> processes</w:t>
      </w:r>
      <w:r w:rsidR="00017FEC">
        <w:t xml:space="preserve"> </w:t>
      </w:r>
      <w:r w:rsidR="00017FEC" w:rsidRPr="00FD67E6">
        <w:t>using 3D model reconstruction and Augmented Reality (AR)</w:t>
      </w:r>
      <w:r w:rsidR="00C24C13" w:rsidRPr="00FD67E6">
        <w:t xml:space="preserve">. </w:t>
      </w:r>
      <w:bookmarkStart w:id="1" w:name="_Hlk1831155"/>
      <w:r w:rsidR="00363F97" w:rsidRPr="00FD67E6">
        <w:t xml:space="preserve">The principal difference between our </w:t>
      </w:r>
      <w:r w:rsidR="00363F97" w:rsidRPr="00D33CD9">
        <w:rPr>
          <w:noProof/>
        </w:rPr>
        <w:t>work</w:t>
      </w:r>
      <w:r w:rsidR="00363F97" w:rsidRPr="00FD67E6">
        <w:t xml:space="preserve"> and that of other </w:t>
      </w:r>
      <w:r w:rsidR="00363F97" w:rsidRPr="00D33CD9">
        <w:rPr>
          <w:noProof/>
        </w:rPr>
        <w:t>authors</w:t>
      </w:r>
      <w:r w:rsidR="00363F97" w:rsidRPr="00FD67E6">
        <w:t xml:space="preserve"> is that image processing, and component models are used to realize a layer-by-layer reconstruction of the printed part.</w:t>
      </w:r>
      <w:bookmarkEnd w:id="1"/>
      <w:r w:rsidR="00363F97" w:rsidRPr="00FD67E6">
        <w:t xml:space="preserve"> </w:t>
      </w:r>
      <w:r w:rsidR="00BE159B" w:rsidRPr="00115207">
        <w:t>It consists</w:t>
      </w:r>
      <w:r w:rsidR="00511E4C" w:rsidRPr="00115207">
        <w:t xml:space="preserve"> of</w:t>
      </w:r>
      <w:r w:rsidR="00BE159B">
        <w:t xml:space="preserve"> a 3D model reconstruction of the printed part based on </w:t>
      </w:r>
      <w:r w:rsidR="00385F83">
        <w:t>images</w:t>
      </w:r>
      <w:r w:rsidR="00BE159B">
        <w:t xml:space="preserve"> taken layer</w:t>
      </w:r>
      <w:r w:rsidR="00132437">
        <w:t>-</w:t>
      </w:r>
      <w:r w:rsidR="00BE159B">
        <w:t>by</w:t>
      </w:r>
      <w:r w:rsidR="00132437">
        <w:t>-</w:t>
      </w:r>
      <w:r w:rsidR="00BE159B">
        <w:t xml:space="preserve">layer during the printing process. </w:t>
      </w:r>
      <w:bookmarkStart w:id="2" w:name="_Hlk1831279"/>
      <w:r w:rsidR="00BE159B">
        <w:t xml:space="preserve">The resulting 3D model can be used either for the monitoring of the printing </w:t>
      </w:r>
      <w:r w:rsidR="00BE159B" w:rsidRPr="00D33CD9">
        <w:rPr>
          <w:noProof/>
        </w:rPr>
        <w:t>process</w:t>
      </w:r>
      <w:r w:rsidR="00BE159B">
        <w:t xml:space="preserve"> or the detection of internal defects of the final printed object. </w:t>
      </w:r>
      <w:bookmarkEnd w:id="2"/>
      <w:r w:rsidR="00BE159B">
        <w:t xml:space="preserve">In order to improve the interaction between the user and the resulting 3D model, an </w:t>
      </w:r>
      <w:r w:rsidR="00A75760">
        <w:t>AR</w:t>
      </w:r>
      <w:r w:rsidR="00BE159B">
        <w:t xml:space="preserve"> environment has been developed</w:t>
      </w:r>
      <w:r w:rsidR="00430CC7">
        <w:t xml:space="preserve"> for the mixed-reality glasses </w:t>
      </w:r>
      <w:r w:rsidR="00495676">
        <w:t>HoloLens</w:t>
      </w:r>
      <w:r w:rsidR="00430CC7" w:rsidRPr="00232B51">
        <w:footnoteReference w:id="1"/>
      </w:r>
      <w:r w:rsidR="00BE159B">
        <w:t xml:space="preserve">. </w:t>
      </w:r>
      <w:r w:rsidR="006F64C9" w:rsidRPr="00F63BD5">
        <w:t>Note that i</w:t>
      </w:r>
      <w:r w:rsidR="00A75760" w:rsidRPr="00F63BD5">
        <w:t xml:space="preserve">n this paper, </w:t>
      </w:r>
      <w:bookmarkStart w:id="3" w:name="_Hlk1831391"/>
      <w:r w:rsidR="00360D1F" w:rsidRPr="00F63BD5">
        <w:t xml:space="preserve">AR </w:t>
      </w:r>
      <w:r w:rsidR="006F64C9" w:rsidRPr="00F63BD5">
        <w:t>is</w:t>
      </w:r>
      <w:r w:rsidR="00360D1F" w:rsidRPr="00F63BD5">
        <w:t xml:space="preserve"> used as a technology brick to</w:t>
      </w:r>
      <w:r w:rsidR="00BE159B" w:rsidRPr="00F63BD5">
        <w:t xml:space="preserve"> allow the user to interact with the 3D model</w:t>
      </w:r>
      <w:r w:rsidR="003B7D70" w:rsidRPr="00F63BD5">
        <w:t xml:space="preserve">, either to visualize the full part or </w:t>
      </w:r>
      <w:r w:rsidR="00360D1F" w:rsidRPr="00F63BD5">
        <w:t>to perform layer-by-layer interrogation of the final printed part.</w:t>
      </w:r>
      <w:bookmarkEnd w:id="3"/>
    </w:p>
    <w:p w14:paraId="78FA3516" w14:textId="77777777" w:rsidR="00511E4C" w:rsidRDefault="00511E4C" w:rsidP="00232B51">
      <w:pPr>
        <w:pStyle w:val="Els-body-text"/>
      </w:pPr>
    </w:p>
    <w:p w14:paraId="31D38122" w14:textId="048CE04B" w:rsidR="003B7D70" w:rsidRDefault="003B7D70" w:rsidP="00232B51">
      <w:pPr>
        <w:pStyle w:val="Els-body-text"/>
      </w:pPr>
      <w:r>
        <w:t>The r</w:t>
      </w:r>
      <w:r w:rsidR="00511E4C">
        <w:t>emainder</w:t>
      </w:r>
      <w:r>
        <w:t xml:space="preserve"> of the paper is organized as follows. Related works are presented in Section 2. An overview of </w:t>
      </w:r>
      <w:r w:rsidR="00511E4C">
        <w:t xml:space="preserve">our experimental </w:t>
      </w:r>
      <w:r>
        <w:t xml:space="preserve">equipment is given in Section 3. The proposed methodology is detailed in Section </w:t>
      </w:r>
      <w:r w:rsidR="00136A5B">
        <w:t>4 and</w:t>
      </w:r>
      <w:r>
        <w:t xml:space="preserve"> obtained results for a case study are related in Section 5. Finally, concluding remarks are provided in Section 6. </w:t>
      </w:r>
    </w:p>
    <w:p w14:paraId="1A0DBDCF" w14:textId="77777777" w:rsidR="00430CC7" w:rsidRDefault="00BE159B" w:rsidP="00430CC7">
      <w:pPr>
        <w:pStyle w:val="Els-1storder-head"/>
      </w:pPr>
      <w:r>
        <w:t>Related works</w:t>
      </w:r>
      <w:r w:rsidR="00430CC7" w:rsidRPr="00430CC7">
        <w:t xml:space="preserve"> </w:t>
      </w:r>
    </w:p>
    <w:p w14:paraId="1C377A7B" w14:textId="2D78A5D8" w:rsidR="00830F11" w:rsidRDefault="00411781" w:rsidP="009F723E">
      <w:pPr>
        <w:pStyle w:val="Els-body-text"/>
      </w:pPr>
      <w:r w:rsidRPr="00E201A4">
        <w:rPr>
          <w:b/>
        </w:rPr>
        <w:t>Geometry reconstruction</w:t>
      </w:r>
      <w:r>
        <w:t xml:space="preserve"> is a well-studied area of research in computer graphics and vision. In the past, the 3D geometries have been reconstructed using passive cameras [</w:t>
      </w:r>
      <w:r w:rsidR="009F723E">
        <w:t>10</w:t>
      </w:r>
      <w:r w:rsidR="007D5720">
        <w:t>,</w:t>
      </w:r>
      <w:r w:rsidR="0044052F">
        <w:t>1</w:t>
      </w:r>
      <w:r w:rsidR="009F723E">
        <w:t>1</w:t>
      </w:r>
      <w:r>
        <w:t>]</w:t>
      </w:r>
      <w:r w:rsidR="00C14052">
        <w:t>, active sensors</w:t>
      </w:r>
      <w:r w:rsidR="0074299A">
        <w:t xml:space="preserve"> [</w:t>
      </w:r>
      <w:r w:rsidR="00366AE2">
        <w:t>1</w:t>
      </w:r>
      <w:r w:rsidR="009F723E">
        <w:t>2</w:t>
      </w:r>
      <w:r w:rsidR="0074299A">
        <w:t>]</w:t>
      </w:r>
      <w:r w:rsidR="003C7AB9">
        <w:t>, online images [</w:t>
      </w:r>
      <w:r w:rsidR="00366AE2">
        <w:t>1</w:t>
      </w:r>
      <w:r w:rsidR="009F723E">
        <w:t>3</w:t>
      </w:r>
      <w:r w:rsidR="003C7AB9">
        <w:t xml:space="preserve">] or from unordered 3D points to generate </w:t>
      </w:r>
      <w:r w:rsidR="003C7AB9" w:rsidRPr="00D33CD9">
        <w:rPr>
          <w:noProof/>
        </w:rPr>
        <w:t>watertight</w:t>
      </w:r>
      <w:r w:rsidR="003C7AB9">
        <w:t xml:space="preserve"> surfaces [</w:t>
      </w:r>
      <w:r w:rsidR="00DD2093">
        <w:t>1</w:t>
      </w:r>
      <w:r w:rsidR="009F723E">
        <w:t>4</w:t>
      </w:r>
      <w:r w:rsidR="003C7AB9">
        <w:t>].</w:t>
      </w:r>
      <w:r w:rsidR="00E201A4">
        <w:t xml:space="preserve"> </w:t>
      </w:r>
      <w:r w:rsidR="0034505E">
        <w:t>T</w:t>
      </w:r>
      <w:r w:rsidR="005B3FA7">
        <w:t xml:space="preserve">raditional </w:t>
      </w:r>
      <w:r w:rsidR="00895A0C">
        <w:t>3D model reconstruction</w:t>
      </w:r>
      <w:r w:rsidR="005B3FA7">
        <w:t xml:space="preserve"> techniques </w:t>
      </w:r>
      <w:r>
        <w:t>can be</w:t>
      </w:r>
      <w:r w:rsidR="005B3FA7">
        <w:t xml:space="preserve"> generally classified as </w:t>
      </w:r>
      <w:r w:rsidR="002266AC">
        <w:t xml:space="preserve">photogrammetry and 3D scanning. </w:t>
      </w:r>
      <w:r w:rsidR="00C543A7">
        <w:t xml:space="preserve">In </w:t>
      </w:r>
      <w:r w:rsidR="001C7D53" w:rsidRPr="001C7D53">
        <w:t xml:space="preserve">Photogrammetry (or Structure </w:t>
      </w:r>
      <w:r w:rsidR="005F65ED" w:rsidRPr="001C7D53">
        <w:t>from</w:t>
      </w:r>
      <w:r w:rsidR="001C7D53" w:rsidRPr="001C7D53">
        <w:t xml:space="preserve"> Motion</w:t>
      </w:r>
      <w:r w:rsidR="00033E7E">
        <w:t xml:space="preserve"> [</w:t>
      </w:r>
      <w:r w:rsidR="00920361">
        <w:t>1</w:t>
      </w:r>
      <w:r w:rsidR="009F723E">
        <w:t>5</w:t>
      </w:r>
      <w:r w:rsidR="00C543A7">
        <w:t>]</w:t>
      </w:r>
      <w:r w:rsidR="000B242C">
        <w:t>)</w:t>
      </w:r>
      <w:r w:rsidR="00C543A7">
        <w:t>,</w:t>
      </w:r>
      <w:r w:rsidR="005E59F9">
        <w:t xml:space="preserve"> the three-dimensional coordinates of surface points of a 3D printed object are estimated using pictures taken from different angles.</w:t>
      </w:r>
      <w:r w:rsidR="00656808">
        <w:t xml:space="preserve"> </w:t>
      </w:r>
      <w:r w:rsidR="00CF5FE5">
        <w:t xml:space="preserve">In non-contact </w:t>
      </w:r>
      <w:r w:rsidR="00184D57">
        <w:t xml:space="preserve">active </w:t>
      </w:r>
      <w:r w:rsidR="00CF5FE5">
        <w:t xml:space="preserve">3D scanning, the scanner estimates the surface points of the object by detecting the reflection of radiation or light emitted by the scanner towards the object. The emitted radiations could be infra-red, ultrasound or X-ray. </w:t>
      </w:r>
      <w:r w:rsidR="00F96DB7">
        <w:t>This scanning technique either use time of flight [</w:t>
      </w:r>
      <w:r w:rsidR="00920361">
        <w:t>1</w:t>
      </w:r>
      <w:r w:rsidR="009F723E">
        <w:t>6</w:t>
      </w:r>
      <w:r w:rsidR="00F96DB7">
        <w:t>] or triangulation method</w:t>
      </w:r>
      <w:r w:rsidR="00C543A7">
        <w:t xml:space="preserve"> [1</w:t>
      </w:r>
      <w:r w:rsidR="009F723E">
        <w:t>7</w:t>
      </w:r>
      <w:r w:rsidR="00C543A7">
        <w:t>]</w:t>
      </w:r>
      <w:r w:rsidR="00F96DB7">
        <w:t xml:space="preserve"> to estimate surface points of the object. </w:t>
      </w:r>
      <w:r w:rsidR="00CF5FE5">
        <w:t xml:space="preserve">Both photogrammetry and 3D scanning </w:t>
      </w:r>
      <w:r w:rsidR="00656808">
        <w:t xml:space="preserve">either </w:t>
      </w:r>
      <w:r w:rsidR="008726DD">
        <w:t xml:space="preserve">require </w:t>
      </w:r>
      <w:r w:rsidR="00650257">
        <w:t>multiple</w:t>
      </w:r>
      <w:r w:rsidR="00656808">
        <w:t xml:space="preserve"> cameras</w:t>
      </w:r>
      <w:r w:rsidR="00CF5FE5">
        <w:t>/scanners</w:t>
      </w:r>
      <w:r w:rsidR="00656808">
        <w:t xml:space="preserve"> to be installed or </w:t>
      </w:r>
      <w:r w:rsidR="008726DD">
        <w:t xml:space="preserve">a </w:t>
      </w:r>
      <w:r w:rsidR="00656808">
        <w:t>single camera</w:t>
      </w:r>
      <w:r w:rsidR="00CF5FE5">
        <w:t>/scanner</w:t>
      </w:r>
      <w:r w:rsidR="00656808">
        <w:t xml:space="preserve"> to</w:t>
      </w:r>
      <w:r w:rsidR="008726DD">
        <w:t xml:space="preserve"> be</w:t>
      </w:r>
      <w:r w:rsidR="00656808">
        <w:t xml:space="preserve"> move</w:t>
      </w:r>
      <w:r w:rsidR="008726DD">
        <w:t>d</w:t>
      </w:r>
      <w:r w:rsidR="00656808">
        <w:t xml:space="preserve"> around the object to acquire images</w:t>
      </w:r>
      <w:r w:rsidR="00CF5FE5">
        <w:t>/data</w:t>
      </w:r>
      <w:r w:rsidR="00656808">
        <w:t xml:space="preserve"> from different angles. The </w:t>
      </w:r>
      <w:r w:rsidR="00B67439">
        <w:t xml:space="preserve">3D </w:t>
      </w:r>
      <w:r w:rsidR="00656808">
        <w:t>surface points generated from these images</w:t>
      </w:r>
      <w:r w:rsidR="00CF5FE5">
        <w:t>/data</w:t>
      </w:r>
      <w:r w:rsidR="00656808">
        <w:t xml:space="preserve"> also contain surface points of the </w:t>
      </w:r>
      <w:r w:rsidR="00566708">
        <w:t>environment around the object</w:t>
      </w:r>
      <w:r w:rsidR="00E201A4">
        <w:t>,</w:t>
      </w:r>
      <w:r w:rsidR="00B67439">
        <w:t xml:space="preserve"> </w:t>
      </w:r>
      <w:r w:rsidR="00656808">
        <w:t>and hence a manual removal</w:t>
      </w:r>
      <w:r w:rsidR="00B41792">
        <w:t xml:space="preserve"> (3D cropping)</w:t>
      </w:r>
      <w:r w:rsidR="00656808">
        <w:t xml:space="preserve"> of these surface points is required</w:t>
      </w:r>
      <w:r w:rsidR="005F2D47">
        <w:t xml:space="preserve"> to retain surface points of the object only</w:t>
      </w:r>
      <w:r w:rsidR="00656808">
        <w:t>.</w:t>
      </w:r>
      <w:r w:rsidR="00DB5B3D">
        <w:t xml:space="preserve"> </w:t>
      </w:r>
      <w:r w:rsidR="003A65F6">
        <w:t xml:space="preserve">These techniques capture </w:t>
      </w:r>
      <w:r w:rsidR="001E2AE9">
        <w:t>only the surface information of the object and do not provide any information about the internal condition of the product.</w:t>
      </w:r>
    </w:p>
    <w:p w14:paraId="176270B7" w14:textId="4877B1DE" w:rsidR="00E201A4" w:rsidRDefault="002C3AFE" w:rsidP="00E201A4">
      <w:pPr>
        <w:pStyle w:val="Els-body-text"/>
      </w:pPr>
      <w:r>
        <w:t xml:space="preserve">  </w:t>
      </w:r>
      <w:r w:rsidR="002301F9" w:rsidRPr="00E201A4">
        <w:rPr>
          <w:b/>
        </w:rPr>
        <w:t>A</w:t>
      </w:r>
      <w:r w:rsidR="008A0C78" w:rsidRPr="00E201A4">
        <w:rPr>
          <w:b/>
        </w:rPr>
        <w:t xml:space="preserve">ugmented </w:t>
      </w:r>
      <w:r w:rsidR="002301F9" w:rsidRPr="00E201A4">
        <w:rPr>
          <w:b/>
        </w:rPr>
        <w:t>R</w:t>
      </w:r>
      <w:r w:rsidR="008A0C78" w:rsidRPr="00E201A4">
        <w:rPr>
          <w:b/>
        </w:rPr>
        <w:t>eality</w:t>
      </w:r>
      <w:r w:rsidR="008A0C78">
        <w:t xml:space="preserve"> (AR)</w:t>
      </w:r>
      <w:r w:rsidR="002301F9">
        <w:t xml:space="preserve"> is a </w:t>
      </w:r>
      <w:r w:rsidR="002301F9" w:rsidRPr="00D33CD9">
        <w:rPr>
          <w:noProof/>
        </w:rPr>
        <w:t>human</w:t>
      </w:r>
      <w:r w:rsidR="00D33CD9">
        <w:rPr>
          <w:noProof/>
        </w:rPr>
        <w:t>-</w:t>
      </w:r>
      <w:r w:rsidR="002301F9" w:rsidRPr="00D33CD9">
        <w:rPr>
          <w:noProof/>
        </w:rPr>
        <w:t>computer</w:t>
      </w:r>
      <w:r w:rsidR="002301F9">
        <w:t xml:space="preserve"> interaction tool that</w:t>
      </w:r>
      <w:r w:rsidR="008A0C78">
        <w:t xml:space="preserve"> augments</w:t>
      </w:r>
      <w:r w:rsidR="002301F9">
        <w:t xml:space="preserve"> computer-generated</w:t>
      </w:r>
      <w:r w:rsidR="008A0C78">
        <w:t xml:space="preserve"> perceptual</w:t>
      </w:r>
      <w:r w:rsidR="002301F9">
        <w:t xml:space="preserve"> information on the </w:t>
      </w:r>
      <w:r w:rsidR="008A0C78">
        <w:t xml:space="preserve">real-world </w:t>
      </w:r>
      <w:r w:rsidR="002301F9">
        <w:t xml:space="preserve">environment. </w:t>
      </w:r>
      <w:r w:rsidR="008A0C78">
        <w:t>Extensive research is being carried out to design and implement integrated AR-</w:t>
      </w:r>
      <w:r w:rsidR="008A0C78">
        <w:t>assisted manufacturing systems</w:t>
      </w:r>
      <w:r w:rsidR="002A5D93">
        <w:t xml:space="preserve"> to achieve reduced cost and improved quality</w:t>
      </w:r>
      <w:r w:rsidR="008A0C78">
        <w:t xml:space="preserve">.  </w:t>
      </w:r>
      <w:r w:rsidR="006505A0">
        <w:t xml:space="preserve">For example, in the automotive industry, </w:t>
      </w:r>
      <w:r w:rsidR="008949F2">
        <w:t>the 3D models of car interiors have been overlaid on real body mock-up cars during the initial phases of development using AR [1</w:t>
      </w:r>
      <w:r w:rsidR="009F723E">
        <w:t>8</w:t>
      </w:r>
      <w:r w:rsidR="008949F2">
        <w:t xml:space="preserve">]. Similarly, </w:t>
      </w:r>
      <w:r w:rsidR="008775C1">
        <w:t>a gesture-based AR design environment, GARDE, has been developed [1</w:t>
      </w:r>
      <w:r w:rsidR="009F723E">
        <w:t>9</w:t>
      </w:r>
      <w:r w:rsidR="008775C1">
        <w:t>]. In which, using gestures, the designer can visualize</w:t>
      </w:r>
      <w:r w:rsidR="005868C4">
        <w:t>, design and make modifications in</w:t>
      </w:r>
      <w:r w:rsidR="008775C1">
        <w:t xml:space="preserve"> a 3D model in an AR environment. </w:t>
      </w:r>
      <w:r w:rsidR="005868C4">
        <w:t>AR</w:t>
      </w:r>
      <w:r w:rsidR="00521973">
        <w:t xml:space="preserve"> in manufacturing has been mainly focused on</w:t>
      </w:r>
      <w:r w:rsidR="005868C4">
        <w:t xml:space="preserve"> </w:t>
      </w:r>
      <w:r w:rsidR="00521973">
        <w:t>the design phase of the manufacturing process</w:t>
      </w:r>
      <w:r w:rsidR="001412B6">
        <w:t xml:space="preserve"> [</w:t>
      </w:r>
      <w:r w:rsidR="0044052F">
        <w:t>20</w:t>
      </w:r>
      <w:r w:rsidR="001412B6">
        <w:t>,2</w:t>
      </w:r>
      <w:r w:rsidR="0044052F">
        <w:t>1</w:t>
      </w:r>
      <w:r w:rsidR="009F723E">
        <w:t>,22</w:t>
      </w:r>
      <w:r w:rsidR="001412B6">
        <w:t>]</w:t>
      </w:r>
      <w:r w:rsidR="00FE4172">
        <w:t xml:space="preserve">. However, </w:t>
      </w:r>
      <w:r w:rsidR="00521973">
        <w:t xml:space="preserve">AR can also play </w:t>
      </w:r>
      <w:r w:rsidR="00651C2C">
        <w:t xml:space="preserve">a </w:t>
      </w:r>
      <w:r w:rsidR="00521973">
        <w:t xml:space="preserve">significant role </w:t>
      </w:r>
      <w:r w:rsidR="00D33CD9">
        <w:rPr>
          <w:noProof/>
        </w:rPr>
        <w:t>in</w:t>
      </w:r>
      <w:r w:rsidR="00651C2C">
        <w:t xml:space="preserve"> the improvement of</w:t>
      </w:r>
      <w:r w:rsidR="00F703E0">
        <w:t xml:space="preserve"> </w:t>
      </w:r>
      <w:r w:rsidR="00521973">
        <w:t>process monitoring</w:t>
      </w:r>
      <w:r w:rsidR="004F10B5">
        <w:t>.</w:t>
      </w:r>
      <w:r w:rsidR="001E2B0C">
        <w:t xml:space="preserve"> </w:t>
      </w:r>
      <w:r w:rsidR="004F10B5">
        <w:t>For instance, it was proposed in [2</w:t>
      </w:r>
      <w:r w:rsidR="009F723E">
        <w:t>3</w:t>
      </w:r>
      <w:r w:rsidR="004F10B5">
        <w:t>]</w:t>
      </w:r>
      <w:r w:rsidR="00694F0D">
        <w:t xml:space="preserve"> to bridge the ga</w:t>
      </w:r>
      <w:r w:rsidR="00D73517">
        <w:t>p</w:t>
      </w:r>
      <w:r w:rsidR="00694F0D">
        <w:t xml:space="preserve"> between digital and physical works by </w:t>
      </w:r>
      <w:r w:rsidR="000461FD">
        <w:t>p</w:t>
      </w:r>
      <w:r w:rsidR="000461FD" w:rsidRPr="000461FD">
        <w:t>rojectin</w:t>
      </w:r>
      <w:r w:rsidR="000461FD">
        <w:t>g</w:t>
      </w:r>
      <w:r w:rsidR="000461FD" w:rsidRPr="000461FD">
        <w:t xml:space="preserve"> the 3D model </w:t>
      </w:r>
      <w:r w:rsidR="000461FD">
        <w:t xml:space="preserve">directly on top of the currently printed part </w:t>
      </w:r>
      <w:r w:rsidR="000461FD" w:rsidRPr="000461FD">
        <w:t>in</w:t>
      </w:r>
      <w:r w:rsidR="000461FD">
        <w:t xml:space="preserve"> </w:t>
      </w:r>
      <w:r w:rsidR="000461FD" w:rsidRPr="000461FD">
        <w:t xml:space="preserve">the printer </w:t>
      </w:r>
      <w:r w:rsidR="000461FD">
        <w:t>work</w:t>
      </w:r>
      <w:r w:rsidR="000461FD" w:rsidRPr="000461FD">
        <w:t>spac</w:t>
      </w:r>
      <w:r w:rsidR="000461FD">
        <w:t>e.</w:t>
      </w:r>
      <w:r w:rsidR="00651C2C">
        <w:t xml:space="preserve"> In this context, the </w:t>
      </w:r>
      <w:r w:rsidR="00651C2C" w:rsidRPr="00651C2C">
        <w:t xml:space="preserve">user can control </w:t>
      </w:r>
      <w:r w:rsidR="00651C2C">
        <w:t xml:space="preserve">both </w:t>
      </w:r>
      <w:r w:rsidR="00651C2C" w:rsidRPr="00651C2C">
        <w:t xml:space="preserve">the displayed </w:t>
      </w:r>
      <w:r w:rsidR="00651C2C">
        <w:t>3D model</w:t>
      </w:r>
      <w:r w:rsidR="00651C2C" w:rsidRPr="00651C2C">
        <w:t xml:space="preserve"> and the printer actuations</w:t>
      </w:r>
      <w:r w:rsidR="00651C2C">
        <w:t xml:space="preserve"> toward </w:t>
      </w:r>
      <w:r w:rsidR="007F28E4">
        <w:t xml:space="preserve">an </w:t>
      </w:r>
      <w:r w:rsidR="00651C2C">
        <w:t xml:space="preserve">integrated design. </w:t>
      </w:r>
      <w:r w:rsidR="00F05EB9">
        <w:t>The idea of superimposing the 3D model to the currently printed part was also developed in [</w:t>
      </w:r>
      <w:r w:rsidR="001E2B0C">
        <w:t>2</w:t>
      </w:r>
      <w:r w:rsidR="009F723E">
        <w:t>4</w:t>
      </w:r>
      <w:r w:rsidR="001E2B0C">
        <w:t>]</w:t>
      </w:r>
      <w:r w:rsidR="00F05EB9">
        <w:t xml:space="preserve"> as a comparison tool </w:t>
      </w:r>
      <w:r w:rsidR="004B66E8">
        <w:t xml:space="preserve">for fast prototyping. An automatic image comparison procedure was developed for the detection of the printing failures by comparing a picture of the part being printed and the original 3D model. </w:t>
      </w:r>
    </w:p>
    <w:p w14:paraId="368AE084" w14:textId="77777777" w:rsidR="006C6F4D" w:rsidRPr="006C6F4D" w:rsidRDefault="00E201A4" w:rsidP="00E201A4">
      <w:pPr>
        <w:pStyle w:val="Els-body-text"/>
      </w:pPr>
      <w:r>
        <w:rPr>
          <w:b/>
        </w:rPr>
        <w:t>Proposed</w:t>
      </w:r>
      <w:r w:rsidRPr="00E201A4">
        <w:rPr>
          <w:b/>
        </w:rPr>
        <w:t xml:space="preserve"> system:</w:t>
      </w:r>
      <w:r>
        <w:t xml:space="preserve"> The 3D reconstruction technique proposed in this paper requires only one camera mounted on the top of the build plate; thus, avoiding the need for multiple static cameras or moving a single camera around the object. Also, the proposed scanning technique suggests </w:t>
      </w:r>
      <w:r w:rsidRPr="00D33CD9">
        <w:rPr>
          <w:noProof/>
        </w:rPr>
        <w:t>an automated</w:t>
      </w:r>
      <w:r>
        <w:t xml:space="preserve"> cropping of the background from the acquired images, thus generating a 3D model of the object only. Since the proposed technique reconstructs the 3D model layer by layer, it can be used for real-time monitoring of the build to detect the defects on the surface as well as within the object.    Finally</w:t>
      </w:r>
      <w:r w:rsidR="00521973">
        <w:t xml:space="preserve">, </w:t>
      </w:r>
      <w:r>
        <w:t>we</w:t>
      </w:r>
      <w:r w:rsidR="00694AC7">
        <w:t xml:space="preserve"> </w:t>
      </w:r>
      <w:r>
        <w:t>use</w:t>
      </w:r>
      <w:r w:rsidR="00694AC7">
        <w:t xml:space="preserve"> AR </w:t>
      </w:r>
      <w:r>
        <w:t xml:space="preserve">to </w:t>
      </w:r>
      <w:r w:rsidR="00694AC7">
        <w:t>monitor the process of 3D printing</w:t>
      </w:r>
      <w:r w:rsidR="00BD4E85">
        <w:t xml:space="preserve"> using the reconstructed 3D model</w:t>
      </w:r>
      <w:r w:rsidR="00694AC7">
        <w:t xml:space="preserve"> of a part.</w:t>
      </w:r>
    </w:p>
    <w:p w14:paraId="08D3FF19" w14:textId="77777777" w:rsidR="00BE159B" w:rsidRDefault="00430CC7" w:rsidP="00BE159B">
      <w:pPr>
        <w:pStyle w:val="Els-1storder-head"/>
      </w:pPr>
      <w:r>
        <w:t>System overview</w:t>
      </w:r>
    </w:p>
    <w:p w14:paraId="47EE1F13" w14:textId="77777777" w:rsidR="00FA42AE" w:rsidRDefault="005411BB" w:rsidP="000E36EA">
      <w:pPr>
        <w:pStyle w:val="Els-body-text"/>
      </w:pPr>
      <w:r>
        <w:rPr>
          <w:noProof/>
        </w:rPr>
        <mc:AlternateContent>
          <mc:Choice Requires="wpg">
            <w:drawing>
              <wp:anchor distT="0" distB="0" distL="114300" distR="114300" simplePos="0" relativeHeight="251740160" behindDoc="0" locked="0" layoutInCell="1" allowOverlap="1" wp14:anchorId="2801E656" wp14:editId="0BDE4276">
                <wp:simplePos x="0" y="0"/>
                <wp:positionH relativeFrom="column">
                  <wp:posOffset>222637</wp:posOffset>
                </wp:positionH>
                <wp:positionV relativeFrom="paragraph">
                  <wp:posOffset>1321987</wp:posOffset>
                </wp:positionV>
                <wp:extent cx="2565400" cy="2286000"/>
                <wp:effectExtent l="0" t="0" r="6350" b="0"/>
                <wp:wrapNone/>
                <wp:docPr id="86" name="Group 86"/>
                <wp:cNvGraphicFramePr/>
                <a:graphic xmlns:a="http://schemas.openxmlformats.org/drawingml/2006/main">
                  <a:graphicData uri="http://schemas.microsoft.com/office/word/2010/wordprocessingGroup">
                    <wpg:wgp>
                      <wpg:cNvGrpSpPr/>
                      <wpg:grpSpPr>
                        <a:xfrm>
                          <a:off x="0" y="0"/>
                          <a:ext cx="2565400" cy="2286000"/>
                          <a:chOff x="0" y="0"/>
                          <a:chExt cx="2565400" cy="2286000"/>
                        </a:xfrm>
                      </wpg:grpSpPr>
                      <wps:wsp>
                        <wps:cNvPr id="22" name="Rectangle 22"/>
                        <wps:cNvSpPr/>
                        <wps:spPr>
                          <a:xfrm>
                            <a:off x="1397000" y="1073150"/>
                            <a:ext cx="33528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C3275" w14:textId="77777777" w:rsidR="004B1200" w:rsidRPr="004B1200" w:rsidRDefault="004B1200" w:rsidP="004B1200">
                              <w:pPr>
                                <w:jc w:val="center"/>
                                <w:rPr>
                                  <w:color w:val="000000" w:themeColor="text1"/>
                                  <w:lang w:val="en-IE"/>
                                </w:rPr>
                              </w:pPr>
                              <w:r w:rsidRPr="004B1200">
                                <w:rPr>
                                  <w:color w:val="000000" w:themeColor="text1"/>
                                  <w:lang w:val="en-I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 85"/>
                        <wpg:cNvGrpSpPr/>
                        <wpg:grpSpPr>
                          <a:xfrm>
                            <a:off x="0" y="0"/>
                            <a:ext cx="2565400" cy="2286000"/>
                            <a:chOff x="0" y="0"/>
                            <a:chExt cx="2565400" cy="2286000"/>
                          </a:xfrm>
                        </wpg:grpSpPr>
                        <wps:wsp>
                          <wps:cNvPr id="21" name="Rectangle 21"/>
                          <wps:cNvSpPr/>
                          <wps:spPr>
                            <a:xfrm>
                              <a:off x="0" y="0"/>
                              <a:ext cx="33528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CA194" w14:textId="77777777" w:rsidR="005A6EDE" w:rsidRPr="004B1200" w:rsidRDefault="005A6EDE" w:rsidP="005A6EDE">
                                <w:pPr>
                                  <w:jc w:val="center"/>
                                  <w:rPr>
                                    <w:color w:val="000000" w:themeColor="text1"/>
                                    <w:lang w:val="en-IE"/>
                                  </w:rPr>
                                </w:pPr>
                                <w:r w:rsidRPr="004B1200">
                                  <w:rPr>
                                    <w:color w:val="000000" w:themeColor="text1"/>
                                    <w:lang w:val="en-I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Group 84"/>
                          <wpg:cNvGrpSpPr/>
                          <wpg:grpSpPr>
                            <a:xfrm>
                              <a:off x="209550" y="57150"/>
                              <a:ext cx="2355850" cy="2228850"/>
                              <a:chOff x="0" y="0"/>
                              <a:chExt cx="2355850" cy="2228850"/>
                            </a:xfrm>
                          </wpg:grpSpPr>
                          <wpg:grpSp>
                            <wpg:cNvPr id="82" name="Group 82"/>
                            <wpg:cNvGrpSpPr/>
                            <wpg:grpSpPr>
                              <a:xfrm>
                                <a:off x="0" y="0"/>
                                <a:ext cx="2355849" cy="1765300"/>
                                <a:chOff x="0" y="0"/>
                                <a:chExt cx="3052535" cy="2392045"/>
                              </a:xfrm>
                            </wpg:grpSpPr>
                            <pic:pic xmlns:pic="http://schemas.openxmlformats.org/drawingml/2006/picture">
                              <pic:nvPicPr>
                                <pic:cNvPr id="16" name="Picture 16"/>
                                <pic:cNvPicPr>
                                  <a:picLocks noChangeAspect="1"/>
                                </pic:cNvPicPr>
                              </pic:nvPicPr>
                              <pic:blipFill rotWithShape="1">
                                <a:blip r:embed="rId13" cstate="print">
                                  <a:extLst>
                                    <a:ext uri="{28A0092B-C50C-407E-A947-70E740481C1C}">
                                      <a14:useLocalDpi xmlns:a14="http://schemas.microsoft.com/office/drawing/2010/main" val="0"/>
                                    </a:ext>
                                  </a:extLst>
                                </a:blip>
                                <a:srcRect t="3733" b="9007"/>
                                <a:stretch/>
                              </pic:blipFill>
                              <pic:spPr bwMode="auto">
                                <a:xfrm>
                                  <a:off x="0" y="0"/>
                                  <a:ext cx="1600200" cy="2385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1651000" y="1676400"/>
                                  <a:ext cx="1236980" cy="715645"/>
                                </a:xfrm>
                                <a:prstGeom prst="rect">
                                  <a:avLst/>
                                </a:prstGeom>
                                <a:ln>
                                  <a:noFill/>
                                </a:ln>
                                <a:extLst>
                                  <a:ext uri="{53640926-AAD7-44D8-BBD7-CCE9431645EC}">
                                    <a14:shadowObscured xmlns:a14="http://schemas.microsoft.com/office/drawing/2010/main"/>
                                  </a:ext>
                                </a:extLst>
                              </pic:spPr>
                            </pic:pic>
                            <wpg:grpSp>
                              <wpg:cNvPr id="80" name="Group 80"/>
                              <wpg:cNvGrpSpPr/>
                              <wpg:grpSpPr>
                                <a:xfrm>
                                  <a:off x="190500" y="412750"/>
                                  <a:ext cx="2862035" cy="1325595"/>
                                  <a:chOff x="0" y="0"/>
                                  <a:chExt cx="2862035" cy="1325595"/>
                                </a:xfrm>
                              </wpg:grpSpPr>
                              <wpg:grpSp>
                                <wpg:cNvPr id="3" name="Group 3"/>
                                <wpg:cNvGrpSpPr/>
                                <wpg:grpSpPr>
                                  <a:xfrm>
                                    <a:off x="0" y="0"/>
                                    <a:ext cx="2862035" cy="1325595"/>
                                    <a:chOff x="663069" y="19924"/>
                                    <a:chExt cx="4778357" cy="1733311"/>
                                  </a:xfrm>
                                </wpg:grpSpPr>
                                <wpg:grpSp>
                                  <wpg:cNvPr id="5" name="Group 5"/>
                                  <wpg:cNvGrpSpPr/>
                                  <wpg:grpSpPr>
                                    <a:xfrm>
                                      <a:off x="1480381" y="19924"/>
                                      <a:ext cx="3397833" cy="1733311"/>
                                      <a:chOff x="-394139" y="19924"/>
                                      <a:chExt cx="3397833" cy="1733311"/>
                                    </a:xfrm>
                                  </wpg:grpSpPr>
                                  <wps:wsp>
                                    <wps:cNvPr id="6" name="Oval 6"/>
                                    <wps:cNvSpPr/>
                                    <wps:spPr>
                                      <a:xfrm>
                                        <a:off x="-394139" y="71332"/>
                                        <a:ext cx="594359" cy="55262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or: Elbow 9"/>
                                    <wps:cNvCnPr/>
                                    <wps:spPr>
                                      <a:xfrm flipV="1">
                                        <a:off x="308085" y="1065887"/>
                                        <a:ext cx="1453877" cy="687348"/>
                                      </a:xfrm>
                                      <a:prstGeom prst="bentConnector3">
                                        <a:avLst>
                                          <a:gd name="adj1" fmla="val 50000"/>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0" name="Rectangle 10"/>
                                    <wps:cNvSpPr/>
                                    <wps:spPr>
                                      <a:xfrm>
                                        <a:off x="1431258" y="19924"/>
                                        <a:ext cx="1380116" cy="408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4B553" w14:textId="77777777" w:rsidR="00B727BE" w:rsidRPr="00B727BE" w:rsidRDefault="00B727BE" w:rsidP="00B727BE">
                                          <w:pPr>
                                            <w:jc w:val="center"/>
                                            <w:rPr>
                                              <w:color w:val="000000" w:themeColor="text1"/>
                                              <w:sz w:val="16"/>
                                              <w:szCs w:val="16"/>
                                            </w:rPr>
                                          </w:pPr>
                                          <w:r w:rsidRPr="00B727BE">
                                            <w:rPr>
                                              <w:color w:val="000000" w:themeColor="text1"/>
                                              <w:sz w:val="16"/>
                                              <w:szCs w:val="16"/>
                                            </w:rPr>
                                            <w:t>Camera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611949" y="834744"/>
                                        <a:ext cx="1391745" cy="4320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5392C" w14:textId="77777777" w:rsidR="00B727BE" w:rsidRPr="0012066F" w:rsidRDefault="0012066F" w:rsidP="00B727BE">
                                          <w:pPr>
                                            <w:jc w:val="center"/>
                                            <w:rPr>
                                              <w:color w:val="000000" w:themeColor="text1"/>
                                              <w:sz w:val="16"/>
                                              <w:szCs w:val="16"/>
                                              <w:lang w:val="en-IE"/>
                                            </w:rPr>
                                          </w:pPr>
                                          <w:r>
                                            <w:rPr>
                                              <w:color w:val="000000" w:themeColor="text1"/>
                                              <w:sz w:val="16"/>
                                              <w:szCs w:val="16"/>
                                              <w:lang w:val="en-IE"/>
                                            </w:rPr>
                                            <w:t>Print 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Oval 13"/>
                                  <wps:cNvSpPr/>
                                  <wps:spPr>
                                    <a:xfrm>
                                      <a:off x="663069" y="1087749"/>
                                      <a:ext cx="480059" cy="5029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342780" y="428349"/>
                                      <a:ext cx="2098646" cy="4357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C6CF0" w14:textId="77777777" w:rsidR="00B727BE" w:rsidRPr="00B727BE" w:rsidRDefault="00062AD4" w:rsidP="00B727BE">
                                        <w:pPr>
                                          <w:jc w:val="center"/>
                                          <w:rPr>
                                            <w:color w:val="000000" w:themeColor="text1"/>
                                            <w:sz w:val="16"/>
                                            <w:szCs w:val="16"/>
                                          </w:rPr>
                                        </w:pPr>
                                        <w:r>
                                          <w:rPr>
                                            <w:color w:val="000000" w:themeColor="text1"/>
                                            <w:sz w:val="16"/>
                                            <w:szCs w:val="16"/>
                                          </w:rPr>
                                          <w:t xml:space="preserve">Filament </w:t>
                                        </w:r>
                                        <w:r w:rsidR="00B727BE" w:rsidRPr="00B727BE">
                                          <w:rPr>
                                            <w:color w:val="000000" w:themeColor="text1"/>
                                            <w:sz w:val="16"/>
                                            <w:szCs w:val="16"/>
                                          </w:rPr>
                                          <w:t>Extruder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Straight Arrow Connector 19"/>
                                <wps:cNvCnPr/>
                                <wps:spPr>
                                  <a:xfrm flipV="1">
                                    <a:off x="831850" y="120650"/>
                                    <a:ext cx="80217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Connector: Elbow 20"/>
                                <wps:cNvCnPr/>
                                <wps:spPr>
                                  <a:xfrm flipV="1">
                                    <a:off x="273050" y="463550"/>
                                    <a:ext cx="1375295" cy="616527"/>
                                  </a:xfrm>
                                  <a:prstGeom prst="bentConnector3">
                                    <a:avLst>
                                      <a:gd name="adj1" fmla="val 50000"/>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83" name="Text Box 83"/>
                            <wps:cNvSpPr txBox="1"/>
                            <wps:spPr>
                              <a:xfrm>
                                <a:off x="0" y="1822450"/>
                                <a:ext cx="2355850" cy="406400"/>
                              </a:xfrm>
                              <a:prstGeom prst="rect">
                                <a:avLst/>
                              </a:prstGeom>
                              <a:solidFill>
                                <a:prstClr val="white"/>
                              </a:solidFill>
                              <a:ln>
                                <a:noFill/>
                              </a:ln>
                            </wps:spPr>
                            <wps:txbx>
                              <w:txbxContent>
                                <w:p w14:paraId="4AD76ECF" w14:textId="77777777" w:rsidR="005411BB" w:rsidRPr="00F40B60" w:rsidRDefault="005411BB" w:rsidP="005411BB">
                                  <w:pPr>
                                    <w:pStyle w:val="Caption"/>
                                    <w:rPr>
                                      <w:noProof/>
                                      <w:sz w:val="20"/>
                                      <w:lang w:val="en-US"/>
                                    </w:rPr>
                                  </w:pPr>
                                  <w:r>
                                    <w:t xml:space="preserve">Fig. 1. </w:t>
                                  </w:r>
                                  <w:r w:rsidRPr="00F6251D">
                                    <w:t>(a) Camera Mounted on 3D Printer; (b) HoloLens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wgp>
                  </a:graphicData>
                </a:graphic>
              </wp:anchor>
            </w:drawing>
          </mc:Choice>
          <mc:Fallback>
            <w:pict>
              <v:group w14:anchorId="2801E656" id="Group 86" o:spid="_x0000_s1026" style="position:absolute;left:0;text-align:left;margin-left:17.55pt;margin-top:104.1pt;width:202pt;height:180pt;z-index:251740160" coordsize="25654,228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">
                <v:rect id="Rectangle 22" o:spid="_x0000_s1027" style="position:absolute;left:13970;top:10731;width:3352;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4D7C3275" w14:textId="77777777" w:rsidR="004B1200" w:rsidRPr="004B1200" w:rsidRDefault="004B1200" w:rsidP="004B1200">
                        <w:pPr>
                          <w:jc w:val="center"/>
                          <w:rPr>
                            <w:color w:val="000000" w:themeColor="text1"/>
                            <w:lang w:val="en-IE"/>
                          </w:rPr>
                        </w:pPr>
                        <w:r w:rsidRPr="004B1200">
                          <w:rPr>
                            <w:color w:val="000000" w:themeColor="text1"/>
                            <w:lang w:val="en-IE"/>
                          </w:rPr>
                          <w:t>b</w:t>
                        </w:r>
                      </w:p>
                    </w:txbxContent>
                  </v:textbox>
                </v:rect>
                <v:group id="Group 85" o:spid="_x0000_s1028" style="position:absolute;width:25654;height:22860" coordsize="2565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21" o:spid="_x0000_s1029" style="position:absolute;width:3352;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" filled="f" stroked="f" strokeweight="2pt">
                    <v:textbox>
                      <w:txbxContent>
                        <w:p w14:paraId="4F8CA194" w14:textId="77777777" w:rsidR="005A6EDE" w:rsidRPr="004B1200" w:rsidRDefault="005A6EDE" w:rsidP="005A6EDE">
                          <w:pPr>
                            <w:jc w:val="center"/>
                            <w:rPr>
                              <w:color w:val="000000" w:themeColor="text1"/>
                              <w:lang w:val="en-IE"/>
                            </w:rPr>
                          </w:pPr>
                          <w:r w:rsidRPr="004B1200">
                            <w:rPr>
                              <w:color w:val="000000" w:themeColor="text1"/>
                              <w:lang w:val="en-IE"/>
                            </w:rPr>
                            <w:t>a</w:t>
                          </w:r>
                        </w:p>
                      </w:txbxContent>
                    </v:textbox>
                  </v:rect>
                  <v:group id="Group 84" o:spid="_x0000_s1030" style="position:absolute;left:2095;top:571;width:23559;height:22289" coordsize="2355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2" o:spid="_x0000_s1031" style="position:absolute;width:23558;height:17653" coordsize="30525,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2" type="#_x0000_t75" style="position:absolute;width:16002;height: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">
                        <v:imagedata r:id="rId15" o:title="" croptop="2446f" cropbottom="5903f"/>
                      </v:shape>
                      <v:shape id="Picture 17" o:spid="_x0000_s1033" type="#_x0000_t75" style="position:absolute;left:16510;top:16764;width:1236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">
                        <v:imagedata r:id="rId16" o:title=""/>
                      </v:shape>
                      <v:group id="Group 80" o:spid="_x0000_s1034" style="position:absolute;left:1905;top:4127;width:28620;height:13256" coordsize="28620,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3" o:spid="_x0000_s1035" style="position:absolute;width:28620;height:13255" coordorigin="6630,199" coordsize="47783,1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 o:spid="_x0000_s1036" style="position:absolute;left:14803;top:199;width:33979;height:17333" coordorigin="-3941,199" coordsize="33978,1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 o:spid="_x0000_s1037" style="position:absolute;left:-3941;top:713;width:5943;height: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" filled="f" strokecolor="#243f60 [1604]"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8" type="#_x0000_t34" style="position:absolute;left:3080;top:10658;width:14539;height:68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" strokecolor="#4579b8 [3044]" strokeweight="1pt">
                              <v:stroke endarrow="block"/>
                            </v:shape>
                            <v:rect id="Rectangle 10" o:spid="_x0000_s1039" style="position:absolute;left:14312;top:199;width:13801;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0F54B553" w14:textId="77777777" w:rsidR="00B727BE" w:rsidRPr="00B727BE" w:rsidRDefault="00B727BE" w:rsidP="00B727BE">
                                    <w:pPr>
                                      <w:jc w:val="center"/>
                                      <w:rPr>
                                        <w:color w:val="000000" w:themeColor="text1"/>
                                        <w:sz w:val="16"/>
                                        <w:szCs w:val="16"/>
                                      </w:rPr>
                                    </w:pPr>
                                    <w:r w:rsidRPr="00B727BE">
                                      <w:rPr>
                                        <w:color w:val="000000" w:themeColor="text1"/>
                                        <w:sz w:val="16"/>
                                        <w:szCs w:val="16"/>
                                      </w:rPr>
                                      <w:t>Camera</w:t>
                                    </w:r>
                                  </w:p>
                                </w:txbxContent>
                              </v:textbox>
                            </v:rect>
                            <v:rect id="Rectangle 12" o:spid="_x0000_s1040" style="position:absolute;left:16119;top:8347;width:13917;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" filled="f" stroked="f" strokeweight="2pt">
                              <v:textbox>
                                <w:txbxContent>
                                  <w:p w14:paraId="4AF5392C" w14:textId="77777777" w:rsidR="00B727BE" w:rsidRPr="0012066F" w:rsidRDefault="0012066F" w:rsidP="00B727BE">
                                    <w:pPr>
                                      <w:jc w:val="center"/>
                                      <w:rPr>
                                        <w:color w:val="000000" w:themeColor="text1"/>
                                        <w:sz w:val="16"/>
                                        <w:szCs w:val="16"/>
                                        <w:lang w:val="en-IE"/>
                                      </w:rPr>
                                    </w:pPr>
                                    <w:r>
                                      <w:rPr>
                                        <w:color w:val="000000" w:themeColor="text1"/>
                                        <w:sz w:val="16"/>
                                        <w:szCs w:val="16"/>
                                        <w:lang w:val="en-IE"/>
                                      </w:rPr>
                                      <w:t>Print Bed</w:t>
                                    </w:r>
                                  </w:p>
                                </w:txbxContent>
                              </v:textbox>
                            </v:rect>
                          </v:group>
                          <v:oval id="Oval 13" o:spid="_x0000_s1041" style="position:absolute;left:6630;top:10877;width:4801;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" filled="f" strokecolor="#243f60 [1604]" strokeweight="2pt"/>
                          <v:rect id="Rectangle 15" o:spid="_x0000_s1042" style="position:absolute;left:33427;top:4283;width:20987;height:4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3F5C6CF0" w14:textId="77777777" w:rsidR="00B727BE" w:rsidRPr="00B727BE" w:rsidRDefault="00062AD4" w:rsidP="00B727BE">
                                  <w:pPr>
                                    <w:jc w:val="center"/>
                                    <w:rPr>
                                      <w:color w:val="000000" w:themeColor="text1"/>
                                      <w:sz w:val="16"/>
                                      <w:szCs w:val="16"/>
                                    </w:rPr>
                                  </w:pPr>
                                  <w:r>
                                    <w:rPr>
                                      <w:color w:val="000000" w:themeColor="text1"/>
                                      <w:sz w:val="16"/>
                                      <w:szCs w:val="16"/>
                                    </w:rPr>
                                    <w:t xml:space="preserve">Filament </w:t>
                                  </w:r>
                                  <w:r w:rsidR="00B727BE" w:rsidRPr="00B727BE">
                                    <w:rPr>
                                      <w:color w:val="000000" w:themeColor="text1"/>
                                      <w:sz w:val="16"/>
                                      <w:szCs w:val="16"/>
                                    </w:rPr>
                                    <w:t>Extruder</w:t>
                                  </w:r>
                                </w:p>
                              </w:txbxContent>
                            </v:textbox>
                          </v:rect>
                        </v:group>
                        <v:shapetype id="_x0000_t32" coordsize="21600,21600" o:spt="32" o:oned="t" path="m,l21600,21600e" filled="f">
                          <v:path arrowok="t" fillok="f" o:connecttype="none"/>
                          <o:lock v:ext="edit" shapetype="t"/>
                        </v:shapetype>
                        <v:shape id="Straight Arrow Connector 19" o:spid="_x0000_s1043" type="#_x0000_t32" style="position:absolute;left:8318;top:1206;width:802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" strokecolor="#4579b8 [3044]">
                          <v:stroke endarrow="block"/>
                        </v:shape>
                        <v:shape id="Connector: Elbow 20" o:spid="_x0000_s1044" type="#_x0000_t34" style="position:absolute;left:2730;top:4635;width:13753;height:61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" strokecolor="#4579b8 [3044]" strokeweight="1pt">
                          <v:stroke endarrow="block"/>
                        </v:shape>
                      </v:group>
                    </v:group>
                    <v:shapetype id="_x0000_t202" coordsize="21600,21600" o:spt="202" path="m,l,21600r21600,l21600,xe">
                      <v:stroke joinstyle="miter"/>
                      <v:path gradientshapeok="t" o:connecttype="rect"/>
                    </v:shapetype>
                    <v:shape id="Text Box 83" o:spid="_x0000_s1045" type="#_x0000_t202" style="position:absolute;top:18224;width:2355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" stroked="f">
                      <v:textbox style="mso-fit-shape-to-text:t" inset="0,0,0,0">
                        <w:txbxContent>
                          <w:p w14:paraId="4AD76ECF" w14:textId="77777777" w:rsidR="005411BB" w:rsidRPr="00F40B60" w:rsidRDefault="005411BB" w:rsidP="005411BB">
                            <w:pPr>
                              <w:pStyle w:val="Caption"/>
                              <w:rPr>
                                <w:noProof/>
                                <w:sz w:val="20"/>
                                <w:lang w:val="en-US"/>
                              </w:rPr>
                            </w:pPr>
                            <w:r>
                              <w:t xml:space="preserve">Fig. 1. </w:t>
                            </w:r>
                            <w:r w:rsidRPr="00F6251D">
                              <w:t>(a) Camera Mounted on 3D Printer; (b) HoloLens</w:t>
                            </w:r>
                          </w:p>
                        </w:txbxContent>
                      </v:textbox>
                    </v:shape>
                  </v:group>
                </v:group>
              </v:group>
            </w:pict>
          </mc:Fallback>
        </mc:AlternateContent>
      </w:r>
      <w:r w:rsidR="000E36EA">
        <w:t xml:space="preserve">The setup of the system used to test the proposed technique is shown in </w:t>
      </w:r>
      <w:r w:rsidR="00053DA9">
        <w:t>Fig.</w:t>
      </w:r>
      <w:r w:rsidR="000E36EA">
        <w:t xml:space="preserve"> 1. It includes </w:t>
      </w:r>
      <w:r w:rsidR="00B727BE">
        <w:t xml:space="preserve">a Fused Filament Fabrication (FFF) technology based, </w:t>
      </w:r>
      <w:proofErr w:type="spellStart"/>
      <w:r w:rsidR="00B727BE" w:rsidRPr="00B727BE">
        <w:rPr>
          <w:i/>
        </w:rPr>
        <w:t>Prusa</w:t>
      </w:r>
      <w:proofErr w:type="spellEnd"/>
      <w:r w:rsidR="00B727BE" w:rsidRPr="00B727BE">
        <w:rPr>
          <w:i/>
        </w:rPr>
        <w:t xml:space="preserve"> i3 MK3</w:t>
      </w:r>
      <w:r w:rsidR="00B727BE">
        <w:rPr>
          <w:i/>
        </w:rPr>
        <w:t xml:space="preserve">, </w:t>
      </w:r>
      <w:r w:rsidR="00B727BE">
        <w:t>3D printer with 13 Mega Pixels camera mounted at its gantry and HoloLens</w:t>
      </w:r>
      <w:r w:rsidR="00DC607F">
        <w:t>.</w:t>
      </w:r>
      <w:r w:rsidR="00DC607F" w:rsidRPr="00DC607F">
        <w:t xml:space="preserve"> </w:t>
      </w:r>
      <w:r w:rsidR="00DC607F">
        <w:t xml:space="preserve">The camera </w:t>
      </w:r>
      <w:r w:rsidR="001C5E0D">
        <w:t xml:space="preserve">lens </w:t>
      </w:r>
      <w:r w:rsidR="00DC607F">
        <w:t xml:space="preserve">has been </w:t>
      </w:r>
      <w:r w:rsidR="001C5E0D">
        <w:t>oriented</w:t>
      </w:r>
      <w:r w:rsidR="00DC607F">
        <w:t xml:space="preserve"> parallel to the </w:t>
      </w:r>
      <w:r w:rsidR="001C5E0D">
        <w:t xml:space="preserve">printer’s </w:t>
      </w:r>
      <w:r w:rsidR="00DC607F">
        <w:t>p</w:t>
      </w:r>
      <w:r w:rsidR="00176250">
        <w:t>rint</w:t>
      </w:r>
      <w:r w:rsidR="00DC607F">
        <w:t xml:space="preserve"> bed to </w:t>
      </w:r>
      <w:r w:rsidR="001C5E0D">
        <w:t>acquire</w:t>
      </w:r>
      <w:r w:rsidR="00C47235">
        <w:t xml:space="preserve"> </w:t>
      </w:r>
      <w:r w:rsidR="00DC607F">
        <w:t xml:space="preserve">top view </w:t>
      </w:r>
      <w:r w:rsidR="00AF1895">
        <w:t xml:space="preserve">image </w:t>
      </w:r>
      <w:r w:rsidR="00DC607F">
        <w:t xml:space="preserve">of each </w:t>
      </w:r>
      <w:r w:rsidR="001C5E0D">
        <w:t xml:space="preserve">printed </w:t>
      </w:r>
      <w:r w:rsidR="00DC607F">
        <w:t>layer</w:t>
      </w:r>
      <w:r w:rsidR="001C5E0D">
        <w:t>.</w:t>
      </w:r>
      <w:r w:rsidR="00876E06">
        <w:t xml:space="preserve"> </w:t>
      </w:r>
      <w:r w:rsidR="00270A51">
        <w:t xml:space="preserve">An app has </w:t>
      </w:r>
      <w:r w:rsidR="007A7FB0">
        <w:t xml:space="preserve">also </w:t>
      </w:r>
      <w:r w:rsidR="00270A51">
        <w:t xml:space="preserve">been developed </w:t>
      </w:r>
      <w:r w:rsidR="0038532D">
        <w:t>in</w:t>
      </w:r>
      <w:r w:rsidR="00270A51">
        <w:t xml:space="preserve"> Unity Platform which enables the user to interact with the digital model</w:t>
      </w:r>
      <w:r w:rsidR="0038532D">
        <w:t xml:space="preserve"> in a mixed reality environment using HoloLens</w:t>
      </w:r>
      <w:r w:rsidR="00270A51">
        <w:t>.</w:t>
      </w:r>
    </w:p>
    <w:p w14:paraId="152AF033" w14:textId="77777777" w:rsidR="00E22745" w:rsidRDefault="00E22745" w:rsidP="000E36EA">
      <w:pPr>
        <w:pStyle w:val="Els-body-text"/>
      </w:pPr>
    </w:p>
    <w:p w14:paraId="2B4D9544" w14:textId="77777777" w:rsidR="007A7FB0" w:rsidRDefault="007A7FB0" w:rsidP="000E36EA">
      <w:pPr>
        <w:pStyle w:val="Els-body-text"/>
      </w:pPr>
    </w:p>
    <w:p w14:paraId="5A642925" w14:textId="77777777" w:rsidR="00FA42AE" w:rsidRDefault="00FA42AE" w:rsidP="000E36EA">
      <w:pPr>
        <w:pStyle w:val="Els-body-text"/>
      </w:pPr>
    </w:p>
    <w:p w14:paraId="4F8B494E" w14:textId="77777777" w:rsidR="002730CD" w:rsidRDefault="002730CD" w:rsidP="000E36EA">
      <w:pPr>
        <w:pStyle w:val="Els-body-text"/>
      </w:pPr>
    </w:p>
    <w:p w14:paraId="2D881F83" w14:textId="77777777" w:rsidR="002730CD" w:rsidRDefault="002730CD" w:rsidP="000E36EA">
      <w:pPr>
        <w:pStyle w:val="Els-body-text"/>
      </w:pPr>
    </w:p>
    <w:p w14:paraId="5A2DA6D3" w14:textId="77777777" w:rsidR="002730CD" w:rsidRDefault="002730CD" w:rsidP="000E36EA">
      <w:pPr>
        <w:pStyle w:val="Els-body-text"/>
      </w:pPr>
    </w:p>
    <w:p w14:paraId="2465DC5F" w14:textId="77777777" w:rsidR="002730CD" w:rsidRDefault="002730CD" w:rsidP="000E36EA">
      <w:pPr>
        <w:pStyle w:val="Els-body-text"/>
      </w:pPr>
    </w:p>
    <w:p w14:paraId="72C3FBAE" w14:textId="77777777" w:rsidR="002730CD" w:rsidRDefault="002730CD" w:rsidP="000E36EA">
      <w:pPr>
        <w:pStyle w:val="Els-body-text"/>
      </w:pPr>
    </w:p>
    <w:p w14:paraId="639B33E0" w14:textId="77777777" w:rsidR="00B727BE" w:rsidRPr="00B727BE" w:rsidRDefault="00B727BE" w:rsidP="009F3878">
      <w:pPr>
        <w:pStyle w:val="Els-body-text"/>
        <w:ind w:firstLine="0"/>
      </w:pPr>
    </w:p>
    <w:p w14:paraId="54220758" w14:textId="77777777" w:rsidR="00430CC7" w:rsidRDefault="00430CC7" w:rsidP="00430CC7">
      <w:pPr>
        <w:pStyle w:val="Els-1storder-head"/>
      </w:pPr>
      <w:r>
        <w:lastRenderedPageBreak/>
        <w:t>Methodology</w:t>
      </w:r>
      <w:r w:rsidRPr="00430CC7">
        <w:t xml:space="preserve"> </w:t>
      </w:r>
    </w:p>
    <w:p w14:paraId="3880952F" w14:textId="77777777" w:rsidR="00EF0650" w:rsidRDefault="00B26767" w:rsidP="00EF0650">
      <w:pPr>
        <w:pStyle w:val="Els-body-text"/>
      </w:pPr>
      <w:r>
        <w:t xml:space="preserve">This section presents the methodology </w:t>
      </w:r>
      <w:r w:rsidR="0060631F">
        <w:t>for layer</w:t>
      </w:r>
      <w:r w:rsidR="00DF0C42">
        <w:t>-</w:t>
      </w:r>
      <w:r w:rsidR="0060631F">
        <w:t>by</w:t>
      </w:r>
      <w:r w:rsidR="00DF0C42">
        <w:t>-</w:t>
      </w:r>
      <w:r w:rsidR="0060631F">
        <w:t xml:space="preserve">layer reconstruction of the 3D model of the printed product and development of the app to interact with the digital model for real-time monitoring of the </w:t>
      </w:r>
      <w:r w:rsidR="00656469">
        <w:t>build</w:t>
      </w:r>
      <w:r w:rsidR="0060631F">
        <w:t xml:space="preserve"> process</w:t>
      </w:r>
      <w:r w:rsidR="00EF0650">
        <w:t xml:space="preserve"> using HoloLens</w:t>
      </w:r>
      <w:r w:rsidR="0060631F">
        <w:t>.</w:t>
      </w:r>
    </w:p>
    <w:p w14:paraId="37E7FA3A" w14:textId="77777777" w:rsidR="00EF0650" w:rsidRDefault="00EF0650" w:rsidP="00EF0650">
      <w:pPr>
        <w:pStyle w:val="Els-2ndorder-head"/>
      </w:pPr>
      <w:r>
        <w:t>Image acquisition</w:t>
      </w:r>
      <w:r w:rsidR="006F64C9">
        <w:t xml:space="preserve"> and processing</w:t>
      </w:r>
    </w:p>
    <w:p w14:paraId="597747DA" w14:textId="6CC0B3AB" w:rsidR="004F6E66" w:rsidRDefault="006F64C9" w:rsidP="008F50E4">
      <w:pPr>
        <w:pStyle w:val="Els-body-text"/>
      </w:pPr>
      <w:r>
        <w:t>To</w:t>
      </w:r>
      <w:r w:rsidR="006D47DD">
        <w:t xml:space="preserve"> acquir</w:t>
      </w:r>
      <w:r>
        <w:t>e</w:t>
      </w:r>
      <w:r w:rsidR="006D47DD">
        <w:t xml:space="preserve"> images </w:t>
      </w:r>
      <w:r w:rsidR="00D86D78">
        <w:t xml:space="preserve">after </w:t>
      </w:r>
      <w:r>
        <w:t xml:space="preserve">the </w:t>
      </w:r>
      <w:r w:rsidR="00FE5A67">
        <w:t>deposition</w:t>
      </w:r>
      <w:r w:rsidR="00D86D78">
        <w:t xml:space="preserve"> of each layer, the extruder and </w:t>
      </w:r>
      <w:r w:rsidR="009C020C">
        <w:t>print bed</w:t>
      </w:r>
      <w:r w:rsidR="00D86D78">
        <w:t xml:space="preserve"> must be positioned </w:t>
      </w:r>
      <w:r w:rsidR="009C020C">
        <w:t>in such a way that the work is in front of the camera</w:t>
      </w:r>
      <w:r w:rsidR="00D86D78">
        <w:t>.</w:t>
      </w:r>
      <w:r w:rsidR="00656469">
        <w:t xml:space="preserve"> Therefore, </w:t>
      </w:r>
      <w:r w:rsidR="009F3878">
        <w:t xml:space="preserve">the </w:t>
      </w:r>
      <w:r w:rsidR="00656469">
        <w:t>G-code</w:t>
      </w:r>
      <w:r w:rsidR="00656469" w:rsidRPr="006F64C9">
        <w:rPr>
          <w:color w:val="FF0000"/>
        </w:rPr>
        <w:t xml:space="preserve"> </w:t>
      </w:r>
      <w:r w:rsidR="00656469">
        <w:t xml:space="preserve">has been modified by adding the following command before the commands for </w:t>
      </w:r>
      <w:r w:rsidR="00D33CD9">
        <w:t xml:space="preserve">the </w:t>
      </w:r>
      <w:r w:rsidR="00656469" w:rsidRPr="00D33CD9">
        <w:rPr>
          <w:noProof/>
        </w:rPr>
        <w:t>next</w:t>
      </w:r>
      <w:r w:rsidR="00656469">
        <w:t xml:space="preserve"> layer (</w:t>
      </w:r>
      <w:r w:rsidR="00CC108A">
        <w:t>i.e.,</w:t>
      </w:r>
      <w:r w:rsidR="00656469">
        <w:t xml:space="preserve"> before </w:t>
      </w:r>
      <w:r w:rsidR="00137AB5">
        <w:t xml:space="preserve">the </w:t>
      </w:r>
      <w:r w:rsidR="00656469">
        <w:t>change in z-coordinate).</w:t>
      </w:r>
    </w:p>
    <w:p w14:paraId="500C6CA8" w14:textId="77777777" w:rsidR="00AA2EE5" w:rsidRPr="004F6E66" w:rsidRDefault="00AA2EE5" w:rsidP="00656469">
      <w:pPr>
        <w:jc w:val="both"/>
        <w:rPr>
          <w:rStyle w:val="HTMLCode"/>
          <w:rFonts w:ascii="Times New Roman" w:eastAsia="SimSun" w:hAnsi="Times New Roman" w:cs="Times New Roman"/>
        </w:rPr>
      </w:pPr>
    </w:p>
    <w:p w14:paraId="07B1498B" w14:textId="77777777" w:rsidR="00656469" w:rsidRDefault="00656469" w:rsidP="00656469">
      <w:pPr>
        <w:jc w:val="both"/>
        <w:rPr>
          <w:rStyle w:val="HTMLCode"/>
          <w:rFonts w:eastAsiaTheme="majorEastAsia"/>
        </w:rPr>
      </w:pPr>
      <w:r>
        <w:rPr>
          <w:rStyle w:val="HTMLCode"/>
          <w:rFonts w:eastAsiaTheme="majorEastAsia"/>
        </w:rPr>
        <w:t xml:space="preserve">G1 X0 </w:t>
      </w:r>
      <w:proofErr w:type="gramStart"/>
      <w:r>
        <w:rPr>
          <w:rStyle w:val="HTMLCode"/>
          <w:rFonts w:eastAsiaTheme="majorEastAsia"/>
        </w:rPr>
        <w:t>Y200;</w:t>
      </w:r>
      <w:proofErr w:type="gramEnd"/>
      <w:r>
        <w:rPr>
          <w:rStyle w:val="HTMLCode"/>
          <w:rFonts w:eastAsiaTheme="majorEastAsia"/>
        </w:rPr>
        <w:t xml:space="preserve"> </w:t>
      </w:r>
    </w:p>
    <w:p w14:paraId="375F0B2D" w14:textId="77777777" w:rsidR="00F03AEA" w:rsidRDefault="00F03AEA" w:rsidP="00656469">
      <w:pPr>
        <w:jc w:val="both"/>
        <w:rPr>
          <w:rStyle w:val="HTMLCode"/>
          <w:rFonts w:eastAsiaTheme="majorEastAsia"/>
        </w:rPr>
      </w:pPr>
    </w:p>
    <w:p w14:paraId="543C813B" w14:textId="5541BFDA" w:rsidR="00177501" w:rsidRDefault="004F6E66" w:rsidP="006F64C9">
      <w:pPr>
        <w:jc w:val="both"/>
      </w:pPr>
      <w:r w:rsidRPr="004F6E66">
        <w:t xml:space="preserve">This returns the extruder to the left and pushes the build plate forward so that top view is clearly visible by the camera after </w:t>
      </w:r>
      <w:r w:rsidR="00F03AEA">
        <w:t>deposition</w:t>
      </w:r>
      <w:r w:rsidRPr="004F6E66">
        <w:t xml:space="preserve"> of each layer.</w:t>
      </w:r>
      <w:r w:rsidR="0015281D">
        <w:t xml:space="preserve"> </w:t>
      </w:r>
      <w:r w:rsidR="00CA7321">
        <w:t xml:space="preserve">The </w:t>
      </w:r>
      <w:r w:rsidR="00D85CE8">
        <w:t>camera</w:t>
      </w:r>
      <w:r w:rsidR="006F64C9">
        <w:t>-</w:t>
      </w:r>
      <w:r w:rsidR="00D85CE8">
        <w:t>acquired images</w:t>
      </w:r>
      <w:r w:rsidR="00CA7321">
        <w:t xml:space="preserve"> are then processed in MATLAB to generate the 3D model.</w:t>
      </w:r>
      <w:r w:rsidR="003E25AD">
        <w:t xml:space="preserve"> </w:t>
      </w:r>
      <w:r w:rsidR="007C7A65" w:rsidRPr="00D33CD9">
        <w:rPr>
          <w:noProof/>
        </w:rPr>
        <w:t>Since</w:t>
      </w:r>
      <w:r w:rsidR="00AC16D8">
        <w:t xml:space="preserve"> </w:t>
      </w:r>
      <w:r w:rsidR="001C299C">
        <w:t>the image</w:t>
      </w:r>
      <w:r w:rsidR="007C7A65">
        <w:t xml:space="preserve"> </w:t>
      </w:r>
      <w:r w:rsidR="006F64C9">
        <w:t xml:space="preserve">acquired </w:t>
      </w:r>
      <w:r w:rsidR="007C7A65">
        <w:t xml:space="preserve">after </w:t>
      </w:r>
      <w:r w:rsidR="000E392D">
        <w:t xml:space="preserve">deposition of </w:t>
      </w:r>
      <w:r w:rsidR="007C7A65">
        <w:t xml:space="preserve">each layer </w:t>
      </w:r>
      <w:r w:rsidR="000E392D">
        <w:t xml:space="preserve">also </w:t>
      </w:r>
      <w:r w:rsidR="007C7A65">
        <w:t xml:space="preserve">contains information about the previous layers (and/or </w:t>
      </w:r>
      <w:r w:rsidR="001C299C">
        <w:t xml:space="preserve">about </w:t>
      </w:r>
      <w:r w:rsidR="002F62CD">
        <w:t xml:space="preserve">the </w:t>
      </w:r>
      <w:r w:rsidR="007C7A65">
        <w:t xml:space="preserve">print bed) therefore, </w:t>
      </w:r>
      <w:r w:rsidR="000E392D">
        <w:t xml:space="preserve">the </w:t>
      </w:r>
      <w:r w:rsidR="007C7A65">
        <w:t xml:space="preserve">image </w:t>
      </w:r>
      <w:r w:rsidR="000E392D">
        <w:t>must</w:t>
      </w:r>
      <w:r w:rsidR="007C7A65">
        <w:t xml:space="preserve"> be processed to extract the information </w:t>
      </w:r>
      <w:r w:rsidR="006F64C9">
        <w:t>concerning</w:t>
      </w:r>
      <w:r w:rsidR="007C7A65">
        <w:t xml:space="preserve"> the current layer.</w:t>
      </w:r>
      <w:r w:rsidR="0020318A">
        <w:t xml:space="preserve"> </w:t>
      </w:r>
    </w:p>
    <w:p w14:paraId="3036A401" w14:textId="77777777" w:rsidR="0020318A" w:rsidRDefault="0020318A" w:rsidP="0020318A">
      <w:pPr>
        <w:pStyle w:val="Els-3rdorder-head"/>
      </w:pPr>
      <w:r>
        <w:t>Segregation of the Current Layer</w:t>
      </w:r>
    </w:p>
    <w:p w14:paraId="3B3E7F99" w14:textId="77777777" w:rsidR="0020318A" w:rsidRPr="0020318A" w:rsidRDefault="0020318A" w:rsidP="0020318A">
      <w:pPr>
        <w:pStyle w:val="Els-body-text"/>
      </w:pPr>
    </w:p>
    <w:p w14:paraId="67B1E420" w14:textId="22B756B1" w:rsidR="00C32AAC" w:rsidRDefault="0051403A" w:rsidP="00F63123">
      <w:pPr>
        <w:pStyle w:val="Els-body-text"/>
      </w:pPr>
      <w:r>
        <w:t xml:space="preserve">During the acquisition of the </w:t>
      </w:r>
      <w:r w:rsidR="00B776B7">
        <w:t>top view image, depth information is lost. Therefore, it is difficult to differentiate between the current layer</w:t>
      </w:r>
      <w:r w:rsidR="006F64C9">
        <w:t>-</w:t>
      </w:r>
      <w:r w:rsidR="002F62CD">
        <w:t>area</w:t>
      </w:r>
      <w:r w:rsidR="00B776B7">
        <w:t xml:space="preserve"> and the previous layer</w:t>
      </w:r>
      <w:r w:rsidR="006F64C9">
        <w:t>-</w:t>
      </w:r>
      <w:r w:rsidR="00B776B7">
        <w:t xml:space="preserve">area. One possible solution to this problem is to use color-based image segmentation. Since </w:t>
      </w:r>
      <w:proofErr w:type="gramStart"/>
      <w:r w:rsidR="00D33CD9">
        <w:t xml:space="preserve">the </w:t>
      </w:r>
      <w:r w:rsidR="00B776B7" w:rsidRPr="00D33CD9">
        <w:rPr>
          <w:noProof/>
        </w:rPr>
        <w:t>majority</w:t>
      </w:r>
      <w:r w:rsidR="00B776B7">
        <w:t xml:space="preserve"> of</w:t>
      </w:r>
      <w:proofErr w:type="gramEnd"/>
      <w:r w:rsidR="00B776B7">
        <w:t xml:space="preserve"> the layers in a 3D printed product are of </w:t>
      </w:r>
      <w:r w:rsidR="00D33CD9">
        <w:t xml:space="preserve">the </w:t>
      </w:r>
      <w:r w:rsidR="00B776B7" w:rsidRPr="00D33CD9">
        <w:rPr>
          <w:noProof/>
        </w:rPr>
        <w:t>same</w:t>
      </w:r>
      <w:r w:rsidR="00B776B7">
        <w:t xml:space="preserve"> color therefore, we need </w:t>
      </w:r>
      <w:r w:rsidR="006F64C9">
        <w:t xml:space="preserve">some </w:t>
      </w:r>
      <w:r w:rsidR="00B776B7">
        <w:t>other strategy for segregation. One such strategy</w:t>
      </w:r>
      <w:r w:rsidR="00282D91">
        <w:t>,</w:t>
      </w:r>
      <w:r w:rsidR="00B776B7">
        <w:t xml:space="preserve"> </w:t>
      </w:r>
      <w:r w:rsidR="006F64C9">
        <w:t xml:space="preserve">as </w:t>
      </w:r>
      <w:r w:rsidR="00B776B7">
        <w:t>proposed in this paper</w:t>
      </w:r>
      <w:r w:rsidR="00282D91">
        <w:t>,</w:t>
      </w:r>
      <w:r w:rsidR="00B776B7">
        <w:t xml:space="preserve"> is to use the information about the current layer through the G-code of the 3D model being used for printing. The </w:t>
      </w:r>
      <w:r w:rsidR="00016D60">
        <w:t>idea</w:t>
      </w:r>
      <w:r w:rsidR="00B776B7">
        <w:t xml:space="preserve"> is to use the image obtained by the G-code simulator of the current layer as a mask</w:t>
      </w:r>
      <w:r w:rsidR="006F64C9">
        <w:t>,</w:t>
      </w:r>
      <w:r w:rsidR="00B776B7">
        <w:t xml:space="preserve"> and then </w:t>
      </w:r>
      <w:r w:rsidR="006F64C9">
        <w:t xml:space="preserve">to </w:t>
      </w:r>
      <w:r w:rsidR="00B776B7">
        <w:t xml:space="preserve">keep the information from the camera acquired image which lies under </w:t>
      </w:r>
      <w:r w:rsidR="006F64C9" w:rsidRPr="00D5283D">
        <w:t xml:space="preserve">the area delineated by this </w:t>
      </w:r>
      <w:r w:rsidR="00B776B7" w:rsidRPr="00D5283D">
        <w:t>mask</w:t>
      </w:r>
      <w:r w:rsidR="002F62CD">
        <w:t>.</w:t>
      </w:r>
      <w:r w:rsidR="00B776B7">
        <w:t xml:space="preserve"> </w:t>
      </w:r>
      <w:r w:rsidR="00D0348C">
        <w:t>Then</w:t>
      </w:r>
      <w:r w:rsidR="006F64C9">
        <w:t>, we</w:t>
      </w:r>
      <w:r w:rsidR="00B776B7">
        <w:t xml:space="preserve"> assign </w:t>
      </w:r>
      <w:r w:rsidR="006F64C9">
        <w:t xml:space="preserve">the </w:t>
      </w:r>
      <w:r w:rsidR="00B776B7" w:rsidRPr="00D33CD9">
        <w:rPr>
          <w:noProof/>
        </w:rPr>
        <w:t>color</w:t>
      </w:r>
      <w:r w:rsidR="00B776B7">
        <w:t xml:space="preserve"> black to the area which does not lie under the mask. This image, containing information about the current layer, is </w:t>
      </w:r>
      <w:r w:rsidR="00801AE1" w:rsidRPr="00801AE1">
        <w:rPr>
          <w:noProof/>
        </w:rPr>
        <w:t>termed</w:t>
      </w:r>
      <w:r w:rsidR="00B776B7">
        <w:t xml:space="preserve"> as </w:t>
      </w:r>
      <w:r w:rsidR="006F64C9">
        <w:t xml:space="preserve">the </w:t>
      </w:r>
      <w:r w:rsidR="00B776B7">
        <w:t>processed image</w:t>
      </w:r>
      <w:r w:rsidR="00095BCD">
        <w:t xml:space="preserve"> </w:t>
      </w:r>
      <w:r w:rsidR="00B776B7">
        <w:t>in t</w:t>
      </w:r>
      <w:r w:rsidR="006F64C9">
        <w:t>he remainder of the</w:t>
      </w:r>
      <w:r w:rsidR="00B776B7">
        <w:t xml:space="preserve"> paper</w:t>
      </w:r>
      <w:r w:rsidR="006F64C9">
        <w:t xml:space="preserve">, and </w:t>
      </w:r>
      <w:r w:rsidR="006F64C9" w:rsidRPr="00D5283D">
        <w:t>we refer to the overall</w:t>
      </w:r>
      <w:r w:rsidR="00095BCD" w:rsidRPr="00D5283D">
        <w:t xml:space="preserve"> technique as </w:t>
      </w:r>
      <w:r w:rsidR="00095BCD" w:rsidRPr="00D5283D">
        <w:rPr>
          <w:i/>
        </w:rPr>
        <w:t>automated</w:t>
      </w:r>
      <w:r w:rsidR="006F64C9" w:rsidRPr="00D5283D">
        <w:rPr>
          <w:i/>
        </w:rPr>
        <w:t xml:space="preserve"> cropping</w:t>
      </w:r>
      <w:r w:rsidR="00095BCD" w:rsidRPr="00D5283D">
        <w:t>.</w:t>
      </w:r>
      <w:r w:rsidR="00095BCD">
        <w:t xml:space="preserve"> </w:t>
      </w:r>
      <w:r w:rsidR="00655AC3">
        <w:t>Since the camera</w:t>
      </w:r>
      <w:r w:rsidR="006F64C9">
        <w:t>-</w:t>
      </w:r>
      <w:r w:rsidR="00655AC3">
        <w:t xml:space="preserve">acquired </w:t>
      </w:r>
      <w:r w:rsidR="00655AC3" w:rsidRPr="00D33CD9">
        <w:rPr>
          <w:noProof/>
        </w:rPr>
        <w:t>image</w:t>
      </w:r>
      <w:r w:rsidR="00655AC3">
        <w:t xml:space="preserve"> and the image acquired from G-Code simulator are from different sources</w:t>
      </w:r>
      <w:r w:rsidR="006F64C9">
        <w:t>,</w:t>
      </w:r>
      <w:r w:rsidR="00655AC3">
        <w:t xml:space="preserve"> we need to align both images before using</w:t>
      </w:r>
      <w:r w:rsidR="006F64C9">
        <w:t xml:space="preserve"> the</w:t>
      </w:r>
      <w:r w:rsidR="00655AC3">
        <w:t xml:space="preserve"> </w:t>
      </w:r>
      <w:r w:rsidR="009C7243">
        <w:t xml:space="preserve">image acquired from the </w:t>
      </w:r>
      <w:r w:rsidR="00655AC3">
        <w:t xml:space="preserve">G-Code simulator as </w:t>
      </w:r>
      <w:r w:rsidR="006F64C9">
        <w:t xml:space="preserve">a </w:t>
      </w:r>
      <w:r w:rsidR="00655AC3">
        <w:t>mask.</w:t>
      </w:r>
    </w:p>
    <w:p w14:paraId="2E898DC5" w14:textId="77777777" w:rsidR="00C32AAC" w:rsidRDefault="00C32AAC" w:rsidP="00C32AAC">
      <w:pPr>
        <w:pStyle w:val="Els-3rdorder-head"/>
      </w:pPr>
      <w:r>
        <w:t>Image Registration</w:t>
      </w:r>
    </w:p>
    <w:p w14:paraId="6E1098DA" w14:textId="2E1EDFC8" w:rsidR="00B776B7" w:rsidRPr="005F3DC8" w:rsidRDefault="00770293" w:rsidP="00770293">
      <w:pPr>
        <w:pStyle w:val="Els-3rdorder-head"/>
        <w:numPr>
          <w:ilvl w:val="0"/>
          <w:numId w:val="0"/>
        </w:numPr>
        <w:jc w:val="both"/>
      </w:pPr>
      <w:r w:rsidRPr="00770293">
        <w:rPr>
          <w:i w:val="0"/>
          <w:lang w:val="en-GB"/>
        </w:rPr>
        <w:t xml:space="preserve">To use the image acquired from G-Code simulator as </w:t>
      </w:r>
      <w:r w:rsidRPr="00D33CD9">
        <w:rPr>
          <w:i w:val="0"/>
          <w:noProof/>
          <w:lang w:val="en-GB"/>
        </w:rPr>
        <w:t>mask</w:t>
      </w:r>
      <w:r w:rsidRPr="00770293">
        <w:rPr>
          <w:i w:val="0"/>
          <w:lang w:val="en-GB"/>
        </w:rPr>
        <w:t>, the mask must be aligned with the camera</w:t>
      </w:r>
      <w:r w:rsidR="006F64C9">
        <w:rPr>
          <w:i w:val="0"/>
          <w:lang w:val="en-GB"/>
        </w:rPr>
        <w:t>-</w:t>
      </w:r>
      <w:r w:rsidRPr="00770293">
        <w:rPr>
          <w:i w:val="0"/>
          <w:lang w:val="en-GB"/>
        </w:rPr>
        <w:t xml:space="preserve">acquired image to overcome issues such as image rotation, scale, and skew. </w:t>
      </w:r>
      <w:r w:rsidR="006F64C9">
        <w:rPr>
          <w:i w:val="0"/>
          <w:lang w:val="en-GB"/>
        </w:rPr>
        <w:t>T</w:t>
      </w:r>
      <w:r w:rsidRPr="00770293">
        <w:rPr>
          <w:i w:val="0"/>
          <w:lang w:val="en-GB"/>
        </w:rPr>
        <w:t>his problem of aligning multiple scenes into a single</w:t>
      </w:r>
      <w:r w:rsidRPr="00770293">
        <w:t xml:space="preserve"> </w:t>
      </w:r>
      <w:r w:rsidRPr="00770293">
        <w:rPr>
          <w:i w:val="0"/>
          <w:lang w:val="en-GB"/>
        </w:rPr>
        <w:t xml:space="preserve">integrated image is solved by image registration. Image registration is an image processing technique usually used to align satellite images or medical images captured with different imaging sources, such as Magnetic resonance imaging (MRI) and </w:t>
      </w:r>
      <w:r w:rsidRPr="00770293">
        <w:rPr>
          <w:i w:val="0"/>
          <w:lang w:val="en-GB"/>
        </w:rPr>
        <w:t>SPECT. In image registration, one of the images (</w:t>
      </w:r>
      <w:r w:rsidRPr="00505CC8">
        <w:rPr>
          <w:i w:val="0"/>
          <w:noProof/>
          <w:lang w:val="en-GB"/>
        </w:rPr>
        <w:t>referred</w:t>
      </w:r>
      <w:r w:rsidR="00505CC8">
        <w:rPr>
          <w:i w:val="0"/>
          <w:noProof/>
          <w:lang w:val="en-GB"/>
        </w:rPr>
        <w:t xml:space="preserve"> to</w:t>
      </w:r>
      <w:r w:rsidRPr="00770293">
        <w:rPr>
          <w:i w:val="0"/>
          <w:lang w:val="en-GB"/>
        </w:rPr>
        <w:t xml:space="preserve"> as the moving or source image) is spatially transformed to align with the other image (</w:t>
      </w:r>
      <w:r w:rsidRPr="00505CC8">
        <w:rPr>
          <w:i w:val="0"/>
          <w:noProof/>
          <w:lang w:val="en-GB"/>
        </w:rPr>
        <w:t>referred</w:t>
      </w:r>
      <w:r w:rsidR="00505CC8">
        <w:rPr>
          <w:i w:val="0"/>
          <w:noProof/>
          <w:lang w:val="en-GB"/>
        </w:rPr>
        <w:t xml:space="preserve"> to</w:t>
      </w:r>
      <w:r w:rsidRPr="00770293">
        <w:rPr>
          <w:i w:val="0"/>
          <w:lang w:val="en-GB"/>
        </w:rPr>
        <w:t xml:space="preserve"> as the target, fixed or sensed image). </w:t>
      </w:r>
      <w:r w:rsidR="006F64C9">
        <w:rPr>
          <w:i w:val="0"/>
          <w:lang w:val="en-GB"/>
        </w:rPr>
        <w:t xml:space="preserve">In our </w:t>
      </w:r>
      <w:proofErr w:type="gramStart"/>
      <w:r w:rsidR="006F64C9">
        <w:rPr>
          <w:i w:val="0"/>
          <w:lang w:val="en-GB"/>
        </w:rPr>
        <w:t>particular case</w:t>
      </w:r>
      <w:proofErr w:type="gramEnd"/>
      <w:r w:rsidR="006F64C9">
        <w:rPr>
          <w:i w:val="0"/>
          <w:lang w:val="en-GB"/>
        </w:rPr>
        <w:t>, w</w:t>
      </w:r>
      <w:r w:rsidRPr="00770293">
        <w:rPr>
          <w:i w:val="0"/>
          <w:lang w:val="en-GB"/>
        </w:rPr>
        <w:t xml:space="preserve">e have set mask as </w:t>
      </w:r>
      <w:r w:rsidR="006F64C9">
        <w:rPr>
          <w:i w:val="0"/>
          <w:lang w:val="en-GB"/>
        </w:rPr>
        <w:t xml:space="preserve">a </w:t>
      </w:r>
      <w:r w:rsidRPr="00770293">
        <w:rPr>
          <w:i w:val="0"/>
          <w:lang w:val="en-GB"/>
        </w:rPr>
        <w:t>moving image</w:t>
      </w:r>
      <w:r w:rsidR="006F64C9">
        <w:rPr>
          <w:i w:val="0"/>
          <w:lang w:val="en-GB"/>
        </w:rPr>
        <w:t>,</w:t>
      </w:r>
      <w:r w:rsidRPr="00770293">
        <w:rPr>
          <w:i w:val="0"/>
          <w:lang w:val="en-GB"/>
        </w:rPr>
        <w:t xml:space="preserve"> and </w:t>
      </w:r>
      <w:r w:rsidR="006F64C9">
        <w:rPr>
          <w:i w:val="0"/>
          <w:lang w:val="en-GB"/>
        </w:rPr>
        <w:t xml:space="preserve">the </w:t>
      </w:r>
      <w:r w:rsidRPr="00770293">
        <w:rPr>
          <w:i w:val="0"/>
          <w:lang w:val="en-GB"/>
        </w:rPr>
        <w:t>camera</w:t>
      </w:r>
      <w:r w:rsidR="006F64C9">
        <w:rPr>
          <w:i w:val="0"/>
          <w:lang w:val="en-GB"/>
        </w:rPr>
        <w:t>-</w:t>
      </w:r>
      <w:r w:rsidRPr="00770293">
        <w:rPr>
          <w:i w:val="0"/>
          <w:lang w:val="en-GB"/>
        </w:rPr>
        <w:t xml:space="preserve">acquired image as </w:t>
      </w:r>
      <w:r w:rsidR="00D33CD9">
        <w:rPr>
          <w:i w:val="0"/>
          <w:lang w:val="en-GB"/>
        </w:rPr>
        <w:t xml:space="preserve">a </w:t>
      </w:r>
      <w:r w:rsidRPr="00D33CD9">
        <w:rPr>
          <w:i w:val="0"/>
          <w:noProof/>
          <w:lang w:val="en-GB"/>
        </w:rPr>
        <w:t>target</w:t>
      </w:r>
      <w:r w:rsidRPr="00770293">
        <w:rPr>
          <w:i w:val="0"/>
          <w:lang w:val="en-GB"/>
        </w:rPr>
        <w:t xml:space="preserve"> image. </w:t>
      </w:r>
      <w:r w:rsidR="006F64C9">
        <w:rPr>
          <w:i w:val="0"/>
          <w:lang w:val="en-GB"/>
        </w:rPr>
        <w:t>While i</w:t>
      </w:r>
      <w:r w:rsidRPr="00770293">
        <w:rPr>
          <w:i w:val="0"/>
          <w:lang w:val="en-GB"/>
        </w:rPr>
        <w:t>mage registration algorithms can be intensity-based or feature-based</w:t>
      </w:r>
      <w:r w:rsidR="006F64C9">
        <w:rPr>
          <w:i w:val="0"/>
          <w:lang w:val="en-GB"/>
        </w:rPr>
        <w:t xml:space="preserve">, </w:t>
      </w:r>
      <w:r w:rsidR="006F64C9" w:rsidRPr="005F3DC8">
        <w:rPr>
          <w:i w:val="0"/>
          <w:lang w:val="en-GB"/>
        </w:rPr>
        <w:t>w</w:t>
      </w:r>
      <w:r w:rsidRPr="005F3DC8">
        <w:rPr>
          <w:i w:val="0"/>
          <w:lang w:val="en-GB"/>
        </w:rPr>
        <w:t xml:space="preserve">e have </w:t>
      </w:r>
      <w:r w:rsidR="00EE17EC" w:rsidRPr="005F3DC8">
        <w:rPr>
          <w:i w:val="0"/>
          <w:lang w:val="en-GB"/>
        </w:rPr>
        <w:t>used MATLAB’s</w:t>
      </w:r>
      <w:r w:rsidR="00414F08" w:rsidRPr="005F3DC8">
        <w:rPr>
          <w:i w:val="0"/>
          <w:lang w:val="en-GB"/>
        </w:rPr>
        <w:t xml:space="preserve"> </w:t>
      </w:r>
      <w:r w:rsidR="00817A42" w:rsidRPr="005F3DC8">
        <w:rPr>
          <w:i w:val="0"/>
          <w:lang w:val="en-GB"/>
        </w:rPr>
        <w:t xml:space="preserve">inbuilt function </w:t>
      </w:r>
      <w:r w:rsidR="00817A42" w:rsidRPr="005F3DC8">
        <w:rPr>
          <w:lang w:val="en-GB"/>
        </w:rPr>
        <w:t>‘</w:t>
      </w:r>
      <w:proofErr w:type="spellStart"/>
      <w:r w:rsidR="00817A42" w:rsidRPr="00770D40">
        <w:rPr>
          <w:noProof/>
          <w:lang w:val="en-GB"/>
        </w:rPr>
        <w:t>imregister</w:t>
      </w:r>
      <w:proofErr w:type="spellEnd"/>
      <w:r w:rsidR="00817A42" w:rsidRPr="005F3DC8">
        <w:rPr>
          <w:lang w:val="en-GB"/>
        </w:rPr>
        <w:t>’</w:t>
      </w:r>
      <w:r w:rsidR="00817A42" w:rsidRPr="005F3DC8">
        <w:rPr>
          <w:i w:val="0"/>
          <w:lang w:val="en-GB"/>
        </w:rPr>
        <w:t xml:space="preserve"> for intensity-based automatic image registration</w:t>
      </w:r>
      <w:r w:rsidRPr="005F3DC8">
        <w:rPr>
          <w:i w:val="0"/>
          <w:lang w:val="en-GB"/>
        </w:rPr>
        <w:t xml:space="preserve"> to align the images.</w:t>
      </w:r>
      <w:r w:rsidR="001D4FCC" w:rsidRPr="005F3DC8">
        <w:rPr>
          <w:i w:val="0"/>
          <w:lang w:val="en-GB"/>
        </w:rPr>
        <w:t xml:space="preserve"> In intensity-based </w:t>
      </w:r>
      <w:r w:rsidR="001D4FCC" w:rsidRPr="00D33CD9">
        <w:rPr>
          <w:i w:val="0"/>
          <w:noProof/>
          <w:lang w:val="en-GB"/>
        </w:rPr>
        <w:t>registration</w:t>
      </w:r>
      <w:r w:rsidR="00D33CD9">
        <w:rPr>
          <w:i w:val="0"/>
          <w:noProof/>
          <w:lang w:val="en-GB"/>
        </w:rPr>
        <w:t>,</w:t>
      </w:r>
      <w:r w:rsidR="001D4FCC" w:rsidRPr="005F3DC8">
        <w:rPr>
          <w:i w:val="0"/>
          <w:lang w:val="en-GB"/>
        </w:rPr>
        <w:t xml:space="preserve"> the </w:t>
      </w:r>
      <w:r w:rsidR="00EE17EC" w:rsidRPr="005F3DC8">
        <w:rPr>
          <w:i w:val="0"/>
          <w:lang w:val="en-GB"/>
        </w:rPr>
        <w:t>misaligned image (moving image) is spatially transformed to align with the target image by comparing intensity patterns in images</w:t>
      </w:r>
      <w:r w:rsidR="00866E2C" w:rsidRPr="005F3DC8">
        <w:rPr>
          <w:i w:val="0"/>
          <w:lang w:val="en-GB"/>
        </w:rPr>
        <w:t xml:space="preserve"> [2</w:t>
      </w:r>
      <w:r w:rsidR="00730F33" w:rsidRPr="005F3DC8">
        <w:rPr>
          <w:i w:val="0"/>
          <w:lang w:val="en-GB"/>
        </w:rPr>
        <w:t>5</w:t>
      </w:r>
      <w:r w:rsidR="00866E2C" w:rsidRPr="005F3DC8">
        <w:rPr>
          <w:i w:val="0"/>
          <w:lang w:val="en-GB"/>
        </w:rPr>
        <w:t>]</w:t>
      </w:r>
      <w:r w:rsidR="00EE17EC" w:rsidRPr="005F3DC8">
        <w:rPr>
          <w:i w:val="0"/>
          <w:lang w:val="en-GB"/>
        </w:rPr>
        <w:t>.</w:t>
      </w:r>
    </w:p>
    <w:p w14:paraId="0DC4DEAE" w14:textId="77777777" w:rsidR="00B26767" w:rsidRDefault="005A48CC" w:rsidP="005A48CC">
      <w:pPr>
        <w:pStyle w:val="Els-2ndorder-head"/>
      </w:pPr>
      <w:r>
        <w:t>3D Model Reconstruction</w:t>
      </w:r>
    </w:p>
    <w:p w14:paraId="549F79E0" w14:textId="4E737865" w:rsidR="005A48CC" w:rsidRDefault="00046C73" w:rsidP="005A48CC">
      <w:pPr>
        <w:pStyle w:val="Els-body-text"/>
      </w:pPr>
      <w:r>
        <w:t xml:space="preserve">The reconstruction of </w:t>
      </w:r>
      <w:r w:rsidR="00332E78">
        <w:t xml:space="preserve">the </w:t>
      </w:r>
      <w:r w:rsidRPr="00332E78">
        <w:rPr>
          <w:noProof/>
        </w:rPr>
        <w:t>3D</w:t>
      </w:r>
      <w:r>
        <w:t xml:space="preserve"> </w:t>
      </w:r>
      <w:r w:rsidR="00145D2C">
        <w:t xml:space="preserve">model </w:t>
      </w:r>
      <w:r>
        <w:t xml:space="preserve">involves </w:t>
      </w:r>
      <w:r w:rsidR="004D3A2F">
        <w:t>converting the processed image to a 3D file format.</w:t>
      </w:r>
      <w:r w:rsidR="004D3A2F" w:rsidRPr="004D3A2F">
        <w:t xml:space="preserve"> </w:t>
      </w:r>
      <w:r w:rsidR="004D3A2F">
        <w:t xml:space="preserve">A 3D file format is used for storing information </w:t>
      </w:r>
      <w:r w:rsidR="006F64C9">
        <w:t>concerning the</w:t>
      </w:r>
      <w:r w:rsidR="004D3A2F">
        <w:t xml:space="preserve"> 3D models.</w:t>
      </w:r>
      <w:r w:rsidR="008F38C1">
        <w:t xml:space="preserve"> </w:t>
      </w:r>
      <w:r w:rsidR="004D3A2F">
        <w:t>The common 3D file formats used for 3D printing are STL, OBJ, PLY, AMF, 3MF</w:t>
      </w:r>
      <w:r w:rsidR="00332E78">
        <w:t>,</w:t>
      </w:r>
      <w:r w:rsidR="004D3A2F">
        <w:t xml:space="preserve"> </w:t>
      </w:r>
      <w:r w:rsidR="004D3A2F" w:rsidRPr="00332E78">
        <w:rPr>
          <w:noProof/>
        </w:rPr>
        <w:t>and</w:t>
      </w:r>
      <w:r w:rsidR="004D3A2F">
        <w:t xml:space="preserve"> FBX.</w:t>
      </w:r>
      <w:r w:rsidR="005766FD">
        <w:t xml:space="preserve"> </w:t>
      </w:r>
      <w:r w:rsidR="005766FD" w:rsidRPr="00332E78">
        <w:rPr>
          <w:noProof/>
        </w:rPr>
        <w:t>Since</w:t>
      </w:r>
      <w:r w:rsidR="005766FD">
        <w:t xml:space="preserve"> </w:t>
      </w:r>
      <w:r w:rsidR="00B715D2">
        <w:t xml:space="preserve">HoloLens supports OBJ </w:t>
      </w:r>
      <w:r w:rsidR="0037412F">
        <w:t>and</w:t>
      </w:r>
      <w:r w:rsidR="00B715D2">
        <w:t xml:space="preserve"> FBX 3D model file format</w:t>
      </w:r>
      <w:r w:rsidR="0037412F">
        <w:t>s</w:t>
      </w:r>
      <w:r w:rsidR="00B715D2">
        <w:t xml:space="preserve">, therefore, we </w:t>
      </w:r>
      <w:r w:rsidR="00332B6A">
        <w:t xml:space="preserve">have </w:t>
      </w:r>
      <w:r w:rsidR="008E3FA5">
        <w:t>used</w:t>
      </w:r>
      <w:r w:rsidR="00B715D2">
        <w:t xml:space="preserve"> OBJ</w:t>
      </w:r>
      <w:r w:rsidR="000902A5">
        <w:t xml:space="preserve"> </w:t>
      </w:r>
      <w:r w:rsidR="00727951">
        <w:t>file format</w:t>
      </w:r>
      <w:r w:rsidR="008E3FA5">
        <w:t xml:space="preserve"> to estimate </w:t>
      </w:r>
      <w:r w:rsidR="00332B6A">
        <w:t xml:space="preserve">the </w:t>
      </w:r>
      <w:r w:rsidR="008E3FA5">
        <w:t xml:space="preserve">geometry of the </w:t>
      </w:r>
      <w:r w:rsidR="00FE3E1A">
        <w:t>3D model from processed images</w:t>
      </w:r>
      <w:r w:rsidR="00727951">
        <w:t>.</w:t>
      </w:r>
    </w:p>
    <w:p w14:paraId="051356DA" w14:textId="77777777" w:rsidR="00332B6A" w:rsidRDefault="00FF7000" w:rsidP="00FF7000">
      <w:pPr>
        <w:pStyle w:val="Els-3rdorder-head"/>
      </w:pPr>
      <w:r>
        <w:t>3D model surface encoding</w:t>
      </w:r>
    </w:p>
    <w:p w14:paraId="51F79FD1" w14:textId="76493652" w:rsidR="00E03E29" w:rsidRDefault="00FF3E83" w:rsidP="006F64C9">
      <w:pPr>
        <w:pStyle w:val="Els-body-text"/>
      </w:pPr>
      <w:r>
        <w:t xml:space="preserve">The processed image is converted into </w:t>
      </w:r>
      <w:r w:rsidR="006F64C9">
        <w:t xml:space="preserve">a </w:t>
      </w:r>
      <w:r>
        <w:t xml:space="preserve">binary image. The area of the </w:t>
      </w:r>
      <w:r w:rsidR="00F0245F">
        <w:t xml:space="preserve">pixels of the </w:t>
      </w:r>
      <w:r>
        <w:t xml:space="preserve">previous layers </w:t>
      </w:r>
      <w:r w:rsidR="00332E78">
        <w:rPr>
          <w:noProof/>
        </w:rPr>
        <w:t>is</w:t>
      </w:r>
      <w:r>
        <w:t xml:space="preserve"> assigned </w:t>
      </w:r>
      <w:r w:rsidR="006F64C9">
        <w:t xml:space="preserve">a </w:t>
      </w:r>
      <w:r>
        <w:t>black color</w:t>
      </w:r>
      <w:r w:rsidR="006F64C9">
        <w:t xml:space="preserve">, </w:t>
      </w:r>
      <w:r w:rsidR="00F0245F">
        <w:t xml:space="preserve">whereas </w:t>
      </w:r>
      <w:r w:rsidR="006F64C9">
        <w:t xml:space="preserve">the </w:t>
      </w:r>
      <w:r w:rsidR="00F0245F">
        <w:t xml:space="preserve">current layer area </w:t>
      </w:r>
      <w:r w:rsidR="00B005AB">
        <w:t>is</w:t>
      </w:r>
      <w:r w:rsidR="00F0245F">
        <w:t xml:space="preserve"> assigned </w:t>
      </w:r>
      <w:r w:rsidR="00332E78">
        <w:t xml:space="preserve">a </w:t>
      </w:r>
      <w:r w:rsidR="00F0245F" w:rsidRPr="00332E78">
        <w:rPr>
          <w:noProof/>
        </w:rPr>
        <w:t>gray</w:t>
      </w:r>
      <w:r w:rsidR="00F0245F">
        <w:t xml:space="preserve"> color.</w:t>
      </w:r>
      <w:r w:rsidR="000C01E2">
        <w:t xml:space="preserve"> </w:t>
      </w:r>
      <w:r w:rsidR="006F64C9">
        <w:t>T</w:t>
      </w:r>
      <w:r w:rsidR="000C01E2">
        <w:t>hese pixel values</w:t>
      </w:r>
      <w:r w:rsidR="00535D29">
        <w:t xml:space="preserve"> are</w:t>
      </w:r>
      <w:r w:rsidR="000C01E2">
        <w:t xml:space="preserve"> </w:t>
      </w:r>
      <w:r w:rsidR="002B34B3">
        <w:t>the</w:t>
      </w:r>
      <w:r w:rsidR="00535D29">
        <w:t>n used as</w:t>
      </w:r>
      <w:r w:rsidR="002B34B3">
        <w:t xml:space="preserve"> depth values </w:t>
      </w:r>
      <w:r w:rsidR="00535D29">
        <w:t>to convert 2D processed image to 3D image</w:t>
      </w:r>
      <w:r w:rsidR="000C01E2">
        <w:t>.</w:t>
      </w:r>
      <w:r w:rsidR="005804BD">
        <w:t xml:space="preserve"> </w:t>
      </w:r>
      <w:r w:rsidR="00053DA9">
        <w:t>Fig.</w:t>
      </w:r>
      <w:r w:rsidR="005804BD">
        <w:t xml:space="preserve"> 2 (a) shows an example of </w:t>
      </w:r>
      <w:r w:rsidR="006F64C9">
        <w:t xml:space="preserve">a </w:t>
      </w:r>
      <w:r w:rsidR="005804BD">
        <w:t>down</w:t>
      </w:r>
      <w:r w:rsidR="006F64C9">
        <w:t>-</w:t>
      </w:r>
      <w:r w:rsidR="005804BD">
        <w:t xml:space="preserve">sampled triangular estimation of a processed 2D image and </w:t>
      </w:r>
      <w:r w:rsidR="00053DA9">
        <w:t>Fig.</w:t>
      </w:r>
      <w:r w:rsidR="005804BD">
        <w:t xml:space="preserve"> 2 (b) shows 3D geometry estimation from the processed image. </w:t>
      </w:r>
      <w:r w:rsidR="006B3228">
        <w:t xml:space="preserve">The processed binary image is </w:t>
      </w:r>
      <w:r w:rsidR="006F64C9">
        <w:t xml:space="preserve">then </w:t>
      </w:r>
      <w:r w:rsidR="006B3228">
        <w:t xml:space="preserve">converted to OBJ file to encode the geometry of </w:t>
      </w:r>
      <w:r w:rsidR="00332E78">
        <w:t xml:space="preserve">the </w:t>
      </w:r>
      <w:r w:rsidR="006B3228" w:rsidRPr="00332E78">
        <w:rPr>
          <w:noProof/>
        </w:rPr>
        <w:t>current</w:t>
      </w:r>
      <w:r w:rsidR="006B3228">
        <w:t xml:space="preserve"> layer based on </w:t>
      </w:r>
      <w:r w:rsidR="00332E78">
        <w:t xml:space="preserve">the </w:t>
      </w:r>
      <w:r w:rsidR="006B3228" w:rsidRPr="00332E78">
        <w:rPr>
          <w:noProof/>
        </w:rPr>
        <w:t>processed</w:t>
      </w:r>
      <w:r w:rsidR="006B3228">
        <w:t xml:space="preserve"> image. In this encoding </w:t>
      </w:r>
      <w:r w:rsidR="006B3228" w:rsidRPr="00332E78">
        <w:rPr>
          <w:noProof/>
        </w:rPr>
        <w:t>technique</w:t>
      </w:r>
      <w:r w:rsidR="00332E78">
        <w:rPr>
          <w:noProof/>
        </w:rPr>
        <w:t>,</w:t>
      </w:r>
      <w:r w:rsidR="006B3228">
        <w:t xml:space="preserve"> the binary processed image is covered with the mesh of non-overlapping</w:t>
      </w:r>
      <w:r w:rsidR="000C01E2">
        <w:t xml:space="preserve"> </w:t>
      </w:r>
      <w:r w:rsidR="006B3228">
        <w:t xml:space="preserve">triangles. The pixels of the binary processed image </w:t>
      </w:r>
      <w:r w:rsidR="006B3228" w:rsidRPr="00332E78">
        <w:rPr>
          <w:noProof/>
        </w:rPr>
        <w:t>are</w:t>
      </w:r>
      <w:r w:rsidR="006B3228">
        <w:t xml:space="preserve"> assigned as vertices of these triangles</w:t>
      </w:r>
      <w:r w:rsidR="009108A6">
        <w:t xml:space="preserve">. The row number and column number of the </w:t>
      </w:r>
      <w:r w:rsidR="00F420A1">
        <w:t xml:space="preserve">image </w:t>
      </w:r>
      <w:r w:rsidR="009108A6">
        <w:t>pixels are assigned as x and y coordinates whereas pixel values are assigned as z-coordinates of the vertices of these triangles.</w:t>
      </w:r>
      <w:r w:rsidR="001A00BB">
        <w:t xml:space="preserve"> Since we do not want the triangles </w:t>
      </w:r>
      <w:r w:rsidR="00A61331">
        <w:t>lying on the previous layer to be encoded in the OBJ file of the current layer therefore</w:t>
      </w:r>
      <w:r w:rsidR="006F64C9">
        <w:t>,</w:t>
      </w:r>
      <w:r w:rsidR="00A61331">
        <w:t xml:space="preserve"> we </w:t>
      </w:r>
      <w:r w:rsidR="006F64C9">
        <w:t xml:space="preserve">use </w:t>
      </w:r>
      <w:r w:rsidR="00A61331">
        <w:t>a condition to encode only the triangles having non-zero z-coordinates.</w:t>
      </w:r>
      <w:r w:rsidR="00BD5D64">
        <w:t xml:space="preserve"> </w:t>
      </w:r>
    </w:p>
    <w:p w14:paraId="23BAFEBA" w14:textId="77777777" w:rsidR="00E42161" w:rsidRDefault="00E42161" w:rsidP="00E03E29">
      <w:pPr>
        <w:pStyle w:val="Els-body-text"/>
      </w:pPr>
    </w:p>
    <w:p w14:paraId="57CAEB54" w14:textId="77777777" w:rsidR="00E42161" w:rsidRDefault="00515CFC" w:rsidP="00E03E29">
      <w:pPr>
        <w:pStyle w:val="Els-body-text"/>
      </w:pPr>
      <w:r>
        <w:rPr>
          <w:noProof/>
        </w:rPr>
        <mc:AlternateContent>
          <mc:Choice Requires="wpg">
            <w:drawing>
              <wp:anchor distT="0" distB="0" distL="114300" distR="114300" simplePos="0" relativeHeight="251654144" behindDoc="0" locked="0" layoutInCell="1" allowOverlap="1" wp14:anchorId="2B0BEC9F" wp14:editId="03814770">
                <wp:simplePos x="0" y="0"/>
                <wp:positionH relativeFrom="column">
                  <wp:posOffset>105410</wp:posOffset>
                </wp:positionH>
                <wp:positionV relativeFrom="paragraph">
                  <wp:posOffset>12065</wp:posOffset>
                </wp:positionV>
                <wp:extent cx="2590165" cy="2273935"/>
                <wp:effectExtent l="0" t="0" r="635" b="0"/>
                <wp:wrapNone/>
                <wp:docPr id="28" name="Group 28"/>
                <wp:cNvGraphicFramePr/>
                <a:graphic xmlns:a="http://schemas.openxmlformats.org/drawingml/2006/main">
                  <a:graphicData uri="http://schemas.microsoft.com/office/word/2010/wordprocessingGroup">
                    <wpg:wgp>
                      <wpg:cNvGrpSpPr/>
                      <wpg:grpSpPr>
                        <a:xfrm>
                          <a:off x="0" y="0"/>
                          <a:ext cx="2590165" cy="2273935"/>
                          <a:chOff x="0" y="0"/>
                          <a:chExt cx="2590263" cy="2273935"/>
                        </a:xfrm>
                      </wpg:grpSpPr>
                      <wpg:grpSp>
                        <wpg:cNvPr id="24" name="Group 24"/>
                        <wpg:cNvGrpSpPr/>
                        <wpg:grpSpPr>
                          <a:xfrm>
                            <a:off x="334108" y="0"/>
                            <a:ext cx="2256155" cy="2273935"/>
                            <a:chOff x="0" y="0"/>
                            <a:chExt cx="2526322" cy="2860431"/>
                          </a:xfrm>
                        </wpg:grpSpPr>
                        <wpg:grpSp>
                          <wpg:cNvPr id="18" name="Group 18"/>
                          <wpg:cNvGrpSpPr/>
                          <wpg:grpSpPr>
                            <a:xfrm>
                              <a:off x="0" y="0"/>
                              <a:ext cx="2514600" cy="2502535"/>
                              <a:chOff x="0" y="0"/>
                              <a:chExt cx="2743200" cy="2900827"/>
                            </a:xfrm>
                          </wpg:grpSpPr>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288415"/>
                              </a:xfrm>
                              <a:prstGeom prst="rect">
                                <a:avLst/>
                              </a:prstGeom>
                            </pic:spPr>
                          </pic:pic>
                          <pic:pic xmlns:pic="http://schemas.openxmlformats.org/drawingml/2006/picture">
                            <pic:nvPicPr>
                              <pic:cNvPr id="14"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t="22050"/>
                              <a:stretch/>
                            </pic:blipFill>
                            <pic:spPr bwMode="auto">
                              <a:xfrm>
                                <a:off x="5862" y="1377462"/>
                                <a:ext cx="2707640" cy="1523365"/>
                              </a:xfrm>
                              <a:prstGeom prst="rect">
                                <a:avLst/>
                              </a:prstGeom>
                              <a:ln>
                                <a:noFill/>
                              </a:ln>
                              <a:extLst>
                                <a:ext uri="{53640926-AAD7-44D8-BBD7-CCE9431645EC}">
                                  <a14:shadowObscured xmlns:a14="http://schemas.microsoft.com/office/drawing/2010/main"/>
                                </a:ext>
                              </a:extLst>
                            </pic:spPr>
                          </pic:pic>
                        </wpg:grpSp>
                        <wps:wsp>
                          <wps:cNvPr id="23" name="Text Box 23"/>
                          <wps:cNvSpPr txBox="1"/>
                          <wps:spPr>
                            <a:xfrm>
                              <a:off x="11722" y="2327031"/>
                              <a:ext cx="2514600" cy="533400"/>
                            </a:xfrm>
                            <a:prstGeom prst="rect">
                              <a:avLst/>
                            </a:prstGeom>
                            <a:solidFill>
                              <a:prstClr val="white"/>
                            </a:solidFill>
                            <a:ln>
                              <a:noFill/>
                            </a:ln>
                          </wps:spPr>
                          <wps:txbx>
                            <w:txbxContent>
                              <w:p w14:paraId="5E7C51EA" w14:textId="67B98B4C" w:rsidR="00BD5D64" w:rsidRPr="00FF160E" w:rsidRDefault="00BD5D64" w:rsidP="00BD5D64">
                                <w:pPr>
                                  <w:pStyle w:val="Caption"/>
                                  <w:rPr>
                                    <w:noProof/>
                                    <w:sz w:val="20"/>
                                    <w:lang w:val="en-US"/>
                                  </w:rPr>
                                </w:pPr>
                                <w:r>
                                  <w:t>Fig</w:t>
                                </w:r>
                                <w:r w:rsidR="00445EAE">
                                  <w:t>.</w:t>
                                </w:r>
                                <w:r>
                                  <w:t xml:space="preserve"> </w:t>
                                </w:r>
                                <w:r>
                                  <w:fldChar w:fldCharType="begin"/>
                                </w:r>
                                <w:r>
                                  <w:instrText xml:space="preserve"> SEQ Figure \* ARABIC </w:instrText>
                                </w:r>
                                <w:r>
                                  <w:fldChar w:fldCharType="separate"/>
                                </w:r>
                                <w:r w:rsidR="005A2FF2">
                                  <w:rPr>
                                    <w:noProof/>
                                  </w:rPr>
                                  <w:t>1</w:t>
                                </w:r>
                                <w:r>
                                  <w:fldChar w:fldCharType="end"/>
                                </w:r>
                                <w:r w:rsidR="00445EAE">
                                  <w:t>.</w:t>
                                </w:r>
                                <w:r>
                                  <w:t xml:space="preserve"> (a) Triangle mesh over Processed 2D image</w:t>
                                </w:r>
                                <w:r w:rsidR="00017D40">
                                  <w:t>;</w:t>
                                </w:r>
                                <w:r>
                                  <w:t xml:space="preserve"> (b) Estimated 3D Geometry from Processed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5" name="Rectangle 25"/>
                        <wps:cNvSpPr/>
                        <wps:spPr>
                          <a:xfrm>
                            <a:off x="35170" y="0"/>
                            <a:ext cx="33528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E2568" w14:textId="77777777" w:rsidR="00EF47F7" w:rsidRPr="004B1200" w:rsidRDefault="00EF47F7" w:rsidP="00EF47F7">
                              <w:pPr>
                                <w:jc w:val="center"/>
                                <w:rPr>
                                  <w:color w:val="000000" w:themeColor="text1"/>
                                  <w:lang w:val="en-IE"/>
                                </w:rPr>
                              </w:pPr>
                              <w:r w:rsidRPr="004B1200">
                                <w:rPr>
                                  <w:color w:val="000000" w:themeColor="text1"/>
                                  <w:lang w:val="en-I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914400"/>
                            <a:ext cx="33528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D4FFC" w14:textId="77777777" w:rsidR="003E30BE" w:rsidRPr="004B1200" w:rsidRDefault="003E30BE" w:rsidP="003E30BE">
                              <w:pPr>
                                <w:jc w:val="center"/>
                                <w:rPr>
                                  <w:color w:val="000000" w:themeColor="text1"/>
                                  <w:lang w:val="en-IE"/>
                                </w:rPr>
                              </w:pPr>
                              <w:r>
                                <w:rPr>
                                  <w:color w:val="000000" w:themeColor="text1"/>
                                  <w:lang w:val="en-I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0BEC9F" id="Group 28" o:spid="_x0000_s1046" style="position:absolute;left:0;text-align:left;margin-left:8.3pt;margin-top:.95pt;width:203.95pt;height:179.05pt;z-index:251654144" coordsize="25902,22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">
                <v:group id="Group 24" o:spid="_x0000_s1047" style="position:absolute;left:3341;width:22561;height:22739" coordsize="25263,2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18" o:spid="_x0000_s1048" style="position:absolute;width:25146;height:25025" coordsize="27432,2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8" o:spid="_x0000_s1049" type="#_x0000_t75" style="position:absolute;width:27432;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">
                      <v:imagedata r:id="rId19" o:title=""/>
                    </v:shape>
                    <v:shape id="Picture 14" o:spid="_x0000_s1050" type="#_x0000_t75" style="position:absolute;left:58;top:13774;width:27077;height:1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">
                      <v:imagedata r:id="rId20" o:title="" croptop="14451f"/>
                    </v:shape>
                  </v:group>
                  <v:shape id="Text Box 23" o:spid="_x0000_s1051" type="#_x0000_t202" style="position:absolute;left:117;top:23270;width:2514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5E7C51EA" w14:textId="67B98B4C" w:rsidR="00BD5D64" w:rsidRPr="00FF160E" w:rsidRDefault="00BD5D64" w:rsidP="00BD5D64">
                          <w:pPr>
                            <w:pStyle w:val="Caption"/>
                            <w:rPr>
                              <w:noProof/>
                              <w:sz w:val="20"/>
                              <w:lang w:val="en-US"/>
                            </w:rPr>
                          </w:pPr>
                          <w:r>
                            <w:t>Fig</w:t>
                          </w:r>
                          <w:r w:rsidR="00445EAE">
                            <w:t>.</w:t>
                          </w:r>
                          <w:r>
                            <w:t xml:space="preserve"> </w:t>
                          </w:r>
                          <w:r>
                            <w:fldChar w:fldCharType="begin"/>
                          </w:r>
                          <w:r>
                            <w:instrText xml:space="preserve"> SEQ Figure \* ARABIC </w:instrText>
                          </w:r>
                          <w:r>
                            <w:fldChar w:fldCharType="separate"/>
                          </w:r>
                          <w:r w:rsidR="005A2FF2">
                            <w:rPr>
                              <w:noProof/>
                            </w:rPr>
                            <w:t>1</w:t>
                          </w:r>
                          <w:r>
                            <w:fldChar w:fldCharType="end"/>
                          </w:r>
                          <w:r w:rsidR="00445EAE">
                            <w:t>.</w:t>
                          </w:r>
                          <w:r>
                            <w:t xml:space="preserve"> (a) Triangle mesh over Processed 2D image</w:t>
                          </w:r>
                          <w:r w:rsidR="00017D40">
                            <w:t>;</w:t>
                          </w:r>
                          <w:r>
                            <w:t xml:space="preserve"> (b) Estimated 3D Geometry from Processed Image</w:t>
                          </w:r>
                        </w:p>
                      </w:txbxContent>
                    </v:textbox>
                  </v:shape>
                </v:group>
                <v:rect id="Rectangle 25" o:spid="_x0000_s1052" style="position:absolute;left:351;width:3353;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" filled="f" stroked="f" strokeweight="2pt">
                  <v:textbox>
                    <w:txbxContent>
                      <w:p w14:paraId="028E2568" w14:textId="77777777" w:rsidR="00EF47F7" w:rsidRPr="004B1200" w:rsidRDefault="00EF47F7" w:rsidP="00EF47F7">
                        <w:pPr>
                          <w:jc w:val="center"/>
                          <w:rPr>
                            <w:color w:val="000000" w:themeColor="text1"/>
                            <w:lang w:val="en-IE"/>
                          </w:rPr>
                        </w:pPr>
                        <w:r w:rsidRPr="004B1200">
                          <w:rPr>
                            <w:color w:val="000000" w:themeColor="text1"/>
                            <w:lang w:val="en-IE"/>
                          </w:rPr>
                          <w:t>a</w:t>
                        </w:r>
                      </w:p>
                    </w:txbxContent>
                  </v:textbox>
                </v:rect>
                <v:rect id="Rectangle 27" o:spid="_x0000_s1053" style="position:absolute;top:9144;width:3352;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" filled="f" stroked="f" strokeweight="2pt">
                  <v:textbox>
                    <w:txbxContent>
                      <w:p w14:paraId="372D4FFC" w14:textId="77777777" w:rsidR="003E30BE" w:rsidRPr="004B1200" w:rsidRDefault="003E30BE" w:rsidP="003E30BE">
                        <w:pPr>
                          <w:jc w:val="center"/>
                          <w:rPr>
                            <w:color w:val="000000" w:themeColor="text1"/>
                            <w:lang w:val="en-IE"/>
                          </w:rPr>
                        </w:pPr>
                        <w:r>
                          <w:rPr>
                            <w:color w:val="000000" w:themeColor="text1"/>
                            <w:lang w:val="en-IE"/>
                          </w:rPr>
                          <w:t>b</w:t>
                        </w:r>
                      </w:p>
                    </w:txbxContent>
                  </v:textbox>
                </v:rect>
              </v:group>
            </w:pict>
          </mc:Fallback>
        </mc:AlternateContent>
      </w:r>
    </w:p>
    <w:p w14:paraId="1EB2D37A" w14:textId="77777777" w:rsidR="00E42161" w:rsidRDefault="00E42161" w:rsidP="00E03E29">
      <w:pPr>
        <w:pStyle w:val="Els-body-text"/>
      </w:pPr>
    </w:p>
    <w:p w14:paraId="4D67C09E" w14:textId="77777777" w:rsidR="00E42161" w:rsidRDefault="00E42161" w:rsidP="00E03E29">
      <w:pPr>
        <w:pStyle w:val="Els-body-text"/>
      </w:pPr>
    </w:p>
    <w:p w14:paraId="20554A50" w14:textId="77777777" w:rsidR="00E42161" w:rsidRDefault="00E42161" w:rsidP="00E03E29">
      <w:pPr>
        <w:pStyle w:val="Els-body-text"/>
      </w:pPr>
    </w:p>
    <w:p w14:paraId="03109B89" w14:textId="77777777" w:rsidR="00E42161" w:rsidRDefault="00E42161" w:rsidP="00E03E29">
      <w:pPr>
        <w:pStyle w:val="Els-body-text"/>
      </w:pPr>
    </w:p>
    <w:p w14:paraId="2F2B7A49" w14:textId="77777777" w:rsidR="00E42161" w:rsidRDefault="00E42161" w:rsidP="00E03E29">
      <w:pPr>
        <w:pStyle w:val="Els-body-text"/>
      </w:pPr>
    </w:p>
    <w:p w14:paraId="31FF201C" w14:textId="77777777" w:rsidR="00E42161" w:rsidRDefault="00E42161" w:rsidP="00E03E29">
      <w:pPr>
        <w:pStyle w:val="Els-body-text"/>
      </w:pPr>
    </w:p>
    <w:p w14:paraId="237F97A2" w14:textId="77777777" w:rsidR="00E42161" w:rsidRDefault="00E42161" w:rsidP="00E03E29">
      <w:pPr>
        <w:pStyle w:val="Els-body-text"/>
      </w:pPr>
    </w:p>
    <w:p w14:paraId="70E8E3F0" w14:textId="77777777" w:rsidR="00E42161" w:rsidRDefault="00E42161" w:rsidP="00E03E29">
      <w:pPr>
        <w:pStyle w:val="Els-body-text"/>
      </w:pPr>
    </w:p>
    <w:p w14:paraId="317D4FF8" w14:textId="77777777" w:rsidR="00E42161" w:rsidRDefault="00E42161" w:rsidP="00E03E29">
      <w:pPr>
        <w:pStyle w:val="Els-body-text"/>
      </w:pPr>
    </w:p>
    <w:p w14:paraId="2F71B895" w14:textId="77777777" w:rsidR="00E42161" w:rsidRDefault="00E42161" w:rsidP="00E03E29">
      <w:pPr>
        <w:pStyle w:val="Els-body-text"/>
      </w:pPr>
    </w:p>
    <w:p w14:paraId="38C2FDA7" w14:textId="77777777" w:rsidR="00E42161" w:rsidRDefault="00E42161" w:rsidP="00E03E29">
      <w:pPr>
        <w:pStyle w:val="Els-body-text"/>
      </w:pPr>
    </w:p>
    <w:p w14:paraId="2B89BB1F" w14:textId="77777777" w:rsidR="00E42161" w:rsidRDefault="00E42161" w:rsidP="00E03E29">
      <w:pPr>
        <w:pStyle w:val="Els-body-text"/>
      </w:pPr>
    </w:p>
    <w:p w14:paraId="5DDC6ABA" w14:textId="77777777" w:rsidR="00AA4FDB" w:rsidRDefault="00AA4FDB" w:rsidP="00E03E29">
      <w:pPr>
        <w:pStyle w:val="Els-body-text"/>
      </w:pPr>
    </w:p>
    <w:p w14:paraId="6BF752EF" w14:textId="3F91A796" w:rsidR="00517335" w:rsidRDefault="00517335" w:rsidP="00517335">
      <w:pPr>
        <w:pStyle w:val="Els-2ndorder-head"/>
      </w:pPr>
      <w:r>
        <w:lastRenderedPageBreak/>
        <w:t xml:space="preserve">Interaction with </w:t>
      </w:r>
      <w:r w:rsidR="00A639C5">
        <w:t xml:space="preserve">the </w:t>
      </w:r>
      <w:r w:rsidRPr="00A639C5">
        <w:rPr>
          <w:noProof/>
        </w:rPr>
        <w:t>reconstructed</w:t>
      </w:r>
      <w:r>
        <w:t xml:space="preserve"> model via HoloLens</w:t>
      </w:r>
    </w:p>
    <w:p w14:paraId="0A359436" w14:textId="3E2B4747" w:rsidR="00517335" w:rsidRPr="00517335" w:rsidRDefault="005F703D" w:rsidP="00517335">
      <w:pPr>
        <w:pStyle w:val="Els-body-text"/>
      </w:pPr>
      <w:r>
        <w:rPr>
          <w:noProof/>
        </w:rPr>
        <mc:AlternateContent>
          <mc:Choice Requires="wpg">
            <w:drawing>
              <wp:anchor distT="0" distB="0" distL="114300" distR="114300" simplePos="0" relativeHeight="251682816" behindDoc="0" locked="0" layoutInCell="1" allowOverlap="1" wp14:anchorId="119E4598" wp14:editId="7FE08AA4">
                <wp:simplePos x="0" y="0"/>
                <wp:positionH relativeFrom="margin">
                  <wp:align>left</wp:align>
                </wp:positionH>
                <wp:positionV relativeFrom="page">
                  <wp:posOffset>6254425</wp:posOffset>
                </wp:positionV>
                <wp:extent cx="2994660" cy="3832860"/>
                <wp:effectExtent l="0" t="0" r="0" b="0"/>
                <wp:wrapThrough wrapText="bothSides">
                  <wp:wrapPolygon edited="0">
                    <wp:start x="962" y="107"/>
                    <wp:lineTo x="962" y="859"/>
                    <wp:lineTo x="1649" y="3757"/>
                    <wp:lineTo x="962" y="5475"/>
                    <wp:lineTo x="962" y="6012"/>
                    <wp:lineTo x="1649" y="8911"/>
                    <wp:lineTo x="824" y="9877"/>
                    <wp:lineTo x="687" y="10628"/>
                    <wp:lineTo x="1649" y="12346"/>
                    <wp:lineTo x="1649" y="14064"/>
                    <wp:lineTo x="962" y="14600"/>
                    <wp:lineTo x="962" y="15781"/>
                    <wp:lineTo x="1649" y="15781"/>
                    <wp:lineTo x="1649" y="17499"/>
                    <wp:lineTo x="0" y="18787"/>
                    <wp:lineTo x="0" y="21471"/>
                    <wp:lineTo x="21435" y="21471"/>
                    <wp:lineTo x="21435" y="18787"/>
                    <wp:lineTo x="19786" y="17499"/>
                    <wp:lineTo x="20061" y="751"/>
                    <wp:lineTo x="18962" y="644"/>
                    <wp:lineTo x="2198" y="107"/>
                    <wp:lineTo x="962" y="107"/>
                  </wp:wrapPolygon>
                </wp:wrapThrough>
                <wp:docPr id="49" name="Group 49"/>
                <wp:cNvGraphicFramePr/>
                <a:graphic xmlns:a="http://schemas.openxmlformats.org/drawingml/2006/main">
                  <a:graphicData uri="http://schemas.microsoft.com/office/word/2010/wordprocessingGroup">
                    <wpg:wgp>
                      <wpg:cNvGrpSpPr/>
                      <wpg:grpSpPr>
                        <a:xfrm>
                          <a:off x="0" y="0"/>
                          <a:ext cx="2994660" cy="3832860"/>
                          <a:chOff x="-21773" y="-1093563"/>
                          <a:chExt cx="3394075" cy="4124393"/>
                        </a:xfrm>
                      </wpg:grpSpPr>
                      <wpg:grpSp>
                        <wpg:cNvPr id="48" name="Group 48"/>
                        <wpg:cNvGrpSpPr/>
                        <wpg:grpSpPr>
                          <a:xfrm>
                            <a:off x="-21773" y="-1093563"/>
                            <a:ext cx="3394075" cy="4124393"/>
                            <a:chOff x="-21773" y="-1093563"/>
                            <a:chExt cx="3394075" cy="4124393"/>
                          </a:xfrm>
                        </wpg:grpSpPr>
                        <wpg:grpSp>
                          <wpg:cNvPr id="43" name="Group 43"/>
                          <wpg:cNvGrpSpPr/>
                          <wpg:grpSpPr>
                            <a:xfrm>
                              <a:off x="-21773" y="-1093563"/>
                              <a:ext cx="3394075" cy="4124393"/>
                              <a:chOff x="-21773" y="-1093563"/>
                              <a:chExt cx="3394075" cy="4124393"/>
                            </a:xfrm>
                          </wpg:grpSpPr>
                          <wpg:grpSp>
                            <wpg:cNvPr id="41" name="Group 41"/>
                            <wpg:cNvGrpSpPr/>
                            <wpg:grpSpPr>
                              <a:xfrm>
                                <a:off x="22027" y="-1093563"/>
                                <a:ext cx="3061165" cy="3576212"/>
                                <a:chOff x="22027" y="-1093563"/>
                                <a:chExt cx="3061165" cy="3576212"/>
                              </a:xfrm>
                            </wpg:grpSpPr>
                            <wpg:grpSp>
                              <wpg:cNvPr id="36" name="Group 36"/>
                              <wpg:cNvGrpSpPr/>
                              <wpg:grpSpPr>
                                <a:xfrm>
                                  <a:off x="275451" y="-943448"/>
                                  <a:ext cx="2807741" cy="3426097"/>
                                  <a:chOff x="58574" y="-1084125"/>
                                  <a:chExt cx="2807741" cy="3426097"/>
                                </a:xfrm>
                              </wpg:grpSpPr>
                              <pic:pic xmlns:pic="http://schemas.openxmlformats.org/drawingml/2006/picture">
                                <pic:nvPicPr>
                                  <pic:cNvPr id="32" name="Picture 3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1624" y="-1084125"/>
                                    <a:ext cx="2770693" cy="909037"/>
                                  </a:xfrm>
                                  <a:prstGeom prst="rect">
                                    <a:avLst/>
                                  </a:prstGeom>
                                </pic:spPr>
                              </pic:pic>
                              <pic:pic xmlns:pic="http://schemas.openxmlformats.org/drawingml/2006/picture">
                                <pic:nvPicPr>
                                  <pic:cNvPr id="33" name="Picture 3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1566" y="-137452"/>
                                    <a:ext cx="2778419" cy="855345"/>
                                  </a:xfrm>
                                  <a:prstGeom prst="rect">
                                    <a:avLst/>
                                  </a:prstGeom>
                                </pic:spPr>
                              </pic:pic>
                              <pic:pic xmlns:pic="http://schemas.openxmlformats.org/drawingml/2006/picture">
                                <pic:nvPicPr>
                                  <pic:cNvPr id="34" name="Picture 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5268" y="754750"/>
                                    <a:ext cx="2801047" cy="839998"/>
                                  </a:xfrm>
                                  <a:prstGeom prst="rect">
                                    <a:avLst/>
                                  </a:prstGeom>
                                </pic:spPr>
                              </pic:pic>
                              <pic:pic xmlns:pic="http://schemas.openxmlformats.org/drawingml/2006/picture">
                                <pic:nvPicPr>
                                  <pic:cNvPr id="35" name="Picture 3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8574" y="1621882"/>
                                    <a:ext cx="2796855" cy="720090"/>
                                  </a:xfrm>
                                  <a:prstGeom prst="rect">
                                    <a:avLst/>
                                  </a:prstGeom>
                                </pic:spPr>
                              </pic:pic>
                            </wpg:grpSp>
                            <wps:wsp>
                              <wps:cNvPr id="37" name="Rectangle 37"/>
                              <wps:cNvSpPr/>
                              <wps:spPr>
                                <a:xfrm>
                                  <a:off x="70766" y="-1093563"/>
                                  <a:ext cx="335267"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B3C4B" w14:textId="77777777" w:rsidR="00071A91" w:rsidRPr="004B1200" w:rsidRDefault="00071A91" w:rsidP="00071A91">
                                    <w:pPr>
                                      <w:jc w:val="center"/>
                                      <w:rPr>
                                        <w:color w:val="000000" w:themeColor="text1"/>
                                        <w:lang w:val="en-IE"/>
                                      </w:rPr>
                                    </w:pPr>
                                    <w:r w:rsidRPr="004B1200">
                                      <w:rPr>
                                        <w:color w:val="000000" w:themeColor="text1"/>
                                        <w:lang w:val="en-I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54690" y="-122767"/>
                                  <a:ext cx="335267"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3DE3B" w14:textId="77777777" w:rsidR="00071A91" w:rsidRPr="004B1200" w:rsidRDefault="00071A91" w:rsidP="00071A91">
                                    <w:pPr>
                                      <w:jc w:val="center"/>
                                      <w:rPr>
                                        <w:color w:val="000000" w:themeColor="text1"/>
                                        <w:lang w:val="en-IE"/>
                                      </w:rPr>
                                    </w:pPr>
                                    <w:r>
                                      <w:rPr>
                                        <w:color w:val="000000" w:themeColor="text1"/>
                                        <w:lang w:val="en-I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2027" y="739272"/>
                                  <a:ext cx="335267"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1AC19" w14:textId="77777777" w:rsidR="00071A91" w:rsidRPr="004B1200" w:rsidRDefault="00071A91" w:rsidP="00071A91">
                                    <w:pPr>
                                      <w:jc w:val="center"/>
                                      <w:rPr>
                                        <w:color w:val="000000" w:themeColor="text1"/>
                                        <w:lang w:val="en-IE"/>
                                      </w:rPr>
                                    </w:pPr>
                                    <w:r>
                                      <w:rPr>
                                        <w:color w:val="000000" w:themeColor="text1"/>
                                        <w:lang w:val="en-I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40329" y="1640618"/>
                                  <a:ext cx="335267"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44B0F" w14:textId="77777777" w:rsidR="00071A91" w:rsidRPr="004B1200" w:rsidRDefault="00071A91" w:rsidP="00071A91">
                                    <w:pPr>
                                      <w:jc w:val="center"/>
                                      <w:rPr>
                                        <w:color w:val="000000" w:themeColor="text1"/>
                                        <w:lang w:val="en-IE"/>
                                      </w:rPr>
                                    </w:pPr>
                                    <w:r>
                                      <w:rPr>
                                        <w:color w:val="000000" w:themeColor="text1"/>
                                        <w:lang w:val="en-I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42"/>
                            <wps:cNvSpPr txBox="1"/>
                            <wps:spPr>
                              <a:xfrm>
                                <a:off x="-21773" y="2497430"/>
                                <a:ext cx="3394075" cy="533400"/>
                              </a:xfrm>
                              <a:prstGeom prst="rect">
                                <a:avLst/>
                              </a:prstGeom>
                              <a:solidFill>
                                <a:prstClr val="white"/>
                              </a:solidFill>
                              <a:ln>
                                <a:noFill/>
                              </a:ln>
                            </wps:spPr>
                            <wps:txbx>
                              <w:txbxContent>
                                <w:p w14:paraId="665FC378" w14:textId="77777777" w:rsidR="00342930" w:rsidRPr="006D7477" w:rsidRDefault="00342930" w:rsidP="00342930">
                                  <w:pPr>
                                    <w:pStyle w:val="Caption"/>
                                    <w:rPr>
                                      <w:noProof/>
                                      <w:sz w:val="20"/>
                                      <w:lang w:val="en-US"/>
                                    </w:rPr>
                                  </w:pPr>
                                  <w:r>
                                    <w:t>Fig</w:t>
                                  </w:r>
                                  <w:r w:rsidR="003B3E6B">
                                    <w:t xml:space="preserve">. </w:t>
                                  </w:r>
                                  <w:r>
                                    <w:t>4</w:t>
                                  </w:r>
                                  <w:r w:rsidR="003B3E6B">
                                    <w:t>.</w:t>
                                  </w:r>
                                  <w:r>
                                    <w:t xml:space="preserve"> </w:t>
                                  </w:r>
                                  <w:r w:rsidR="00B73503">
                                    <w:t xml:space="preserve">Camera acquired images </w:t>
                                  </w:r>
                                  <w:r w:rsidR="007E581C">
                                    <w:t xml:space="preserve">after deposition of </w:t>
                                  </w:r>
                                  <w:r>
                                    <w:t>(a) Layer 1; (b) Layer</w:t>
                                  </w:r>
                                  <w:r w:rsidR="007E581C">
                                    <w:t xml:space="preserve"> </w:t>
                                  </w:r>
                                  <w:r>
                                    <w:t>2; (c) Layer 3; (d) Layer 4</w:t>
                                  </w:r>
                                  <w:r w:rsidR="00D53B6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6" name="Oval 26"/>
                          <wps:cNvSpPr/>
                          <wps:spPr>
                            <a:xfrm>
                              <a:off x="1576414" y="902144"/>
                              <a:ext cx="234462" cy="1844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flipV="1">
                              <a:off x="1847252" y="996461"/>
                              <a:ext cx="196250" cy="4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5" name="Rectangle 45"/>
                        <wps:cNvSpPr/>
                        <wps:spPr>
                          <a:xfrm>
                            <a:off x="1936059" y="858570"/>
                            <a:ext cx="667609" cy="3109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A2E4D" w14:textId="77777777" w:rsidR="00C75DBF" w:rsidRPr="004B1200" w:rsidRDefault="00C75DBF" w:rsidP="00C75DBF">
                              <w:pPr>
                                <w:jc w:val="center"/>
                                <w:rPr>
                                  <w:color w:val="000000" w:themeColor="text1"/>
                                  <w:lang w:val="en-IE"/>
                                </w:rPr>
                              </w:pPr>
                              <w:r>
                                <w:rPr>
                                  <w:color w:val="000000" w:themeColor="text1"/>
                                  <w:lang w:val="en-IE"/>
                                </w:rPr>
                                <w:t>Defect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9E4598" id="Group 49" o:spid="_x0000_s1054" style="position:absolute;left:0;text-align:left;margin-left:0;margin-top:492.45pt;width:235.8pt;height:301.8pt;z-index:251682816;mso-position-horizontal:left;mso-position-horizontal-relative:margin;mso-position-vertical-relative:page;mso-width-relative:margin;mso-height-relative:margin" coordorigin="-217,-10935" coordsize="33940,412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">
                <v:group id="Group 48" o:spid="_x0000_s1055" style="position:absolute;left:-217;top:-10935;width:33940;height:41243" coordorigin="-217,-10935" coordsize="3394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3" o:spid="_x0000_s1056" style="position:absolute;left:-217;top:-10935;width:33940;height:41243" coordorigin="-217,-10935" coordsize="3394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57" style="position:absolute;left:220;top:-10935;width:30611;height:35761" coordorigin="220,-10935" coordsize="30611,3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36" o:spid="_x0000_s1058" style="position:absolute;left:2754;top:-9434;width:28077;height:34260" coordorigin="585,-10841" coordsize="28077,3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2" o:spid="_x0000_s1059" type="#_x0000_t75" style="position:absolute;left:716;top:-10841;width:27707;height: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">
                          <v:imagedata r:id="rId25" o:title=""/>
                        </v:shape>
                        <v:shape id="Picture 33" o:spid="_x0000_s1060" type="#_x0000_t75" style="position:absolute;left:715;top:-1374;width:27784;height:8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">
                          <v:imagedata r:id="rId26" o:title=""/>
                        </v:shape>
                        <v:shape id="Picture 34" o:spid="_x0000_s1061" type="#_x0000_t75" style="position:absolute;left:652;top:7547;width:28011;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">
                          <v:imagedata r:id="rId27" o:title=""/>
                        </v:shape>
                        <v:shape id="Picture 35" o:spid="_x0000_s1062" type="#_x0000_t75" style="position:absolute;left:585;top:16218;width:27969;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">
                          <v:imagedata r:id="rId28" o:title=""/>
                        </v:shape>
                      </v:group>
                      <v:rect id="Rectangle 37" o:spid="_x0000_s1063" style="position:absolute;left:707;top:-10935;width:3353;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" filled="f" stroked="f" strokeweight="2pt">
                        <v:textbox>
                          <w:txbxContent>
                            <w:p w14:paraId="364B3C4B" w14:textId="77777777" w:rsidR="00071A91" w:rsidRPr="004B1200" w:rsidRDefault="00071A91" w:rsidP="00071A91">
                              <w:pPr>
                                <w:jc w:val="center"/>
                                <w:rPr>
                                  <w:color w:val="000000" w:themeColor="text1"/>
                                  <w:lang w:val="en-IE"/>
                                </w:rPr>
                              </w:pPr>
                              <w:r w:rsidRPr="004B1200">
                                <w:rPr>
                                  <w:color w:val="000000" w:themeColor="text1"/>
                                  <w:lang w:val="en-IE"/>
                                </w:rPr>
                                <w:t>a</w:t>
                              </w:r>
                            </w:p>
                          </w:txbxContent>
                        </v:textbox>
                      </v:rect>
                      <v:rect id="Rectangle 38" o:spid="_x0000_s1064" style="position:absolute;left:546;top:-1227;width:3353;height: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75C3DE3B" w14:textId="77777777" w:rsidR="00071A91" w:rsidRPr="004B1200" w:rsidRDefault="00071A91" w:rsidP="00071A91">
                              <w:pPr>
                                <w:jc w:val="center"/>
                                <w:rPr>
                                  <w:color w:val="000000" w:themeColor="text1"/>
                                  <w:lang w:val="en-IE"/>
                                </w:rPr>
                              </w:pPr>
                              <w:r>
                                <w:rPr>
                                  <w:color w:val="000000" w:themeColor="text1"/>
                                  <w:lang w:val="en-IE"/>
                                </w:rPr>
                                <w:t>b</w:t>
                              </w:r>
                            </w:p>
                          </w:txbxContent>
                        </v:textbox>
                      </v:rect>
                      <v:rect id="Rectangle 39" o:spid="_x0000_s1065" style="position:absolute;left:220;top:7392;width:3352;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" filled="f" stroked="f" strokeweight="2pt">
                        <v:textbox>
                          <w:txbxContent>
                            <w:p w14:paraId="6351AC19" w14:textId="77777777" w:rsidR="00071A91" w:rsidRPr="004B1200" w:rsidRDefault="00071A91" w:rsidP="00071A91">
                              <w:pPr>
                                <w:jc w:val="center"/>
                                <w:rPr>
                                  <w:color w:val="000000" w:themeColor="text1"/>
                                  <w:lang w:val="en-IE"/>
                                </w:rPr>
                              </w:pPr>
                              <w:r>
                                <w:rPr>
                                  <w:color w:val="000000" w:themeColor="text1"/>
                                  <w:lang w:val="en-IE"/>
                                </w:rPr>
                                <w:t>c</w:t>
                              </w:r>
                            </w:p>
                          </w:txbxContent>
                        </v:textbox>
                      </v:rect>
                      <v:rect id="Rectangle 40" o:spid="_x0000_s1066" style="position:absolute;left:403;top:16406;width:3352;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" filled="f" stroked="f" strokeweight="2pt">
                        <v:textbox>
                          <w:txbxContent>
                            <w:p w14:paraId="05644B0F" w14:textId="77777777" w:rsidR="00071A91" w:rsidRPr="004B1200" w:rsidRDefault="00071A91" w:rsidP="00071A91">
                              <w:pPr>
                                <w:jc w:val="center"/>
                                <w:rPr>
                                  <w:color w:val="000000" w:themeColor="text1"/>
                                  <w:lang w:val="en-IE"/>
                                </w:rPr>
                              </w:pPr>
                              <w:r>
                                <w:rPr>
                                  <w:color w:val="000000" w:themeColor="text1"/>
                                  <w:lang w:val="en-IE"/>
                                </w:rPr>
                                <w:t>d</w:t>
                              </w:r>
                            </w:p>
                          </w:txbxContent>
                        </v:textbox>
                      </v:rect>
                    </v:group>
                    <v:shape id="Text Box 42" o:spid="_x0000_s1067" type="#_x0000_t202" style="position:absolute;left:-217;top:24974;width:3394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665FC378" w14:textId="77777777" w:rsidR="00342930" w:rsidRPr="006D7477" w:rsidRDefault="00342930" w:rsidP="00342930">
                            <w:pPr>
                              <w:pStyle w:val="Caption"/>
                              <w:rPr>
                                <w:noProof/>
                                <w:sz w:val="20"/>
                                <w:lang w:val="en-US"/>
                              </w:rPr>
                            </w:pPr>
                            <w:r>
                              <w:t>Fig</w:t>
                            </w:r>
                            <w:r w:rsidR="003B3E6B">
                              <w:t xml:space="preserve">. </w:t>
                            </w:r>
                            <w:r>
                              <w:t>4</w:t>
                            </w:r>
                            <w:r w:rsidR="003B3E6B">
                              <w:t>.</w:t>
                            </w:r>
                            <w:r>
                              <w:t xml:space="preserve"> </w:t>
                            </w:r>
                            <w:r w:rsidR="00B73503">
                              <w:t xml:space="preserve">Camera acquired images </w:t>
                            </w:r>
                            <w:r w:rsidR="007E581C">
                              <w:t xml:space="preserve">after deposition of </w:t>
                            </w:r>
                            <w:r>
                              <w:t>(a) Layer 1; (b) Layer</w:t>
                            </w:r>
                            <w:r w:rsidR="007E581C">
                              <w:t xml:space="preserve"> </w:t>
                            </w:r>
                            <w:r>
                              <w:t>2; (c) Layer 3; (d) Layer 4</w:t>
                            </w:r>
                            <w:r w:rsidR="00D53B66">
                              <w:t>.</w:t>
                            </w:r>
                          </w:p>
                        </w:txbxContent>
                      </v:textbox>
                    </v:shape>
                  </v:group>
                  <v:oval id="Oval 26" o:spid="_x0000_s1068" style="position:absolute;left:15764;top:9021;width:2344;height:1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" filled="f" strokecolor="#243f60 [1604]" strokeweight="2pt"/>
                  <v:shape id="Straight Arrow Connector 44" o:spid="_x0000_s1069" type="#_x0000_t32" style="position:absolute;left:18472;top:9964;width:1963;height: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" strokecolor="#4579b8 [3044]">
                    <v:stroke endarrow="block"/>
                  </v:shape>
                </v:group>
                <v:rect id="Rectangle 45" o:spid="_x0000_s1070" style="position:absolute;left:19360;top:8585;width:6676;height:3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1FCA2E4D" w14:textId="77777777" w:rsidR="00C75DBF" w:rsidRPr="004B1200" w:rsidRDefault="00C75DBF" w:rsidP="00C75DBF">
                        <w:pPr>
                          <w:jc w:val="center"/>
                          <w:rPr>
                            <w:color w:val="000000" w:themeColor="text1"/>
                            <w:lang w:val="en-IE"/>
                          </w:rPr>
                        </w:pPr>
                        <w:r>
                          <w:rPr>
                            <w:color w:val="000000" w:themeColor="text1"/>
                            <w:lang w:val="en-IE"/>
                          </w:rPr>
                          <w:t>Defect</w:t>
                        </w:r>
                      </w:p>
                    </w:txbxContent>
                  </v:textbox>
                </v:rect>
                <w10:wrap type="through" anchorx="margin" anchory="page"/>
              </v:group>
            </w:pict>
          </mc:Fallback>
        </mc:AlternateContent>
      </w:r>
      <w:r w:rsidR="001A389A">
        <w:t xml:space="preserve">The </w:t>
      </w:r>
      <w:r w:rsidR="00517335">
        <w:t xml:space="preserve">Microsoft HoloLens is </w:t>
      </w:r>
      <w:r w:rsidR="00953E75">
        <w:t>a</w:t>
      </w:r>
      <w:r w:rsidR="00517335">
        <w:t xml:space="preserve"> holographic computer, enabling </w:t>
      </w:r>
      <w:r w:rsidR="00953E75">
        <w:t xml:space="preserve">the user </w:t>
      </w:r>
      <w:r w:rsidR="00517335">
        <w:t>to interact with holograms</w:t>
      </w:r>
      <w:r w:rsidR="00953E75">
        <w:t xml:space="preserve"> in </w:t>
      </w:r>
      <w:r w:rsidR="006F64C9">
        <w:t xml:space="preserve">a </w:t>
      </w:r>
      <w:r w:rsidR="00953E75">
        <w:t>mixed reality</w:t>
      </w:r>
      <w:r w:rsidR="006F64C9">
        <w:t xml:space="preserve"> environment</w:t>
      </w:r>
      <w:r w:rsidR="00517335">
        <w:t>.</w:t>
      </w:r>
      <w:r w:rsidR="005C4937">
        <w:t xml:space="preserve"> </w:t>
      </w:r>
      <w:r w:rsidR="00FF5A4B">
        <w:t>An app</w:t>
      </w:r>
      <w:r w:rsidR="006F64C9">
        <w:t>lication</w:t>
      </w:r>
      <w:r w:rsidR="00FF5A4B">
        <w:t xml:space="preserve"> has been developed in Unity Platform which allows the user to interact with </w:t>
      </w:r>
      <w:r w:rsidR="00EE4A25">
        <w:t xml:space="preserve">3D models using HoloLens. The user can move and rotate </w:t>
      </w:r>
      <w:r w:rsidR="00B85D56">
        <w:t xml:space="preserve">to inspect </w:t>
      </w:r>
      <w:r w:rsidR="00A639C5">
        <w:t xml:space="preserve">the </w:t>
      </w:r>
      <w:r w:rsidR="00EE4A25" w:rsidRPr="00A639C5">
        <w:rPr>
          <w:noProof/>
        </w:rPr>
        <w:t>reconstructed</w:t>
      </w:r>
      <w:r w:rsidR="00EE4A25">
        <w:t xml:space="preserve"> model of each layer using hand gestures. </w:t>
      </w:r>
      <w:r w:rsidR="000379D4">
        <w:t xml:space="preserve">Two voice commands, </w:t>
      </w:r>
      <w:r w:rsidR="000379D4" w:rsidRPr="006F64C9">
        <w:rPr>
          <w:i/>
        </w:rPr>
        <w:t>expand model</w:t>
      </w:r>
      <w:r w:rsidR="000379D4">
        <w:t xml:space="preserve"> and </w:t>
      </w:r>
      <w:r w:rsidR="000379D4" w:rsidRPr="006F64C9">
        <w:rPr>
          <w:i/>
        </w:rPr>
        <w:t>reset model</w:t>
      </w:r>
      <w:r w:rsidR="000379D4">
        <w:t xml:space="preserve">, </w:t>
      </w:r>
      <w:r w:rsidR="000379D4" w:rsidRPr="008556D0">
        <w:t>ha</w:t>
      </w:r>
      <w:r w:rsidR="006F64C9" w:rsidRPr="008556D0">
        <w:t>ve</w:t>
      </w:r>
      <w:r w:rsidR="000379D4">
        <w:t xml:space="preserve"> also been added. </w:t>
      </w:r>
      <w:r w:rsidR="006F64C9">
        <w:t xml:space="preserve">The </w:t>
      </w:r>
      <w:r w:rsidR="006F64C9" w:rsidRPr="006F64C9">
        <w:rPr>
          <w:i/>
        </w:rPr>
        <w:t>e</w:t>
      </w:r>
      <w:r w:rsidR="000379D4" w:rsidRPr="006F64C9">
        <w:rPr>
          <w:i/>
        </w:rPr>
        <w:t>xpand model</w:t>
      </w:r>
      <w:r w:rsidR="000379D4">
        <w:t xml:space="preserve"> command shows the digital model layer</w:t>
      </w:r>
      <w:r w:rsidR="00106C73">
        <w:t>-</w:t>
      </w:r>
      <w:r w:rsidR="000379D4">
        <w:t>by</w:t>
      </w:r>
      <w:r w:rsidR="00106C73">
        <w:t>-</w:t>
      </w:r>
      <w:r w:rsidR="000379D4">
        <w:t>layer</w:t>
      </w:r>
      <w:r w:rsidR="00F2370E">
        <w:t xml:space="preserve"> and let the user inspect each layer using hand gestures</w:t>
      </w:r>
      <w:r w:rsidR="000379D4">
        <w:t xml:space="preserve"> </w:t>
      </w:r>
      <w:r w:rsidR="00F2370E">
        <w:t>whereas</w:t>
      </w:r>
      <w:r w:rsidR="000379D4">
        <w:t xml:space="preserve"> </w:t>
      </w:r>
      <w:r w:rsidR="000379D4" w:rsidRPr="006F64C9">
        <w:rPr>
          <w:i/>
        </w:rPr>
        <w:t>reset model</w:t>
      </w:r>
      <w:r w:rsidR="000379D4">
        <w:t xml:space="preserve"> command </w:t>
      </w:r>
      <w:r w:rsidR="006F64C9">
        <w:t xml:space="preserve">reconstructs and </w:t>
      </w:r>
      <w:r w:rsidR="000379D4">
        <w:t xml:space="preserve">joins all the layers back together.   </w:t>
      </w:r>
    </w:p>
    <w:p w14:paraId="448398FC" w14:textId="77777777" w:rsidR="00430CC7" w:rsidRDefault="00F64DBA" w:rsidP="00430CC7">
      <w:pPr>
        <w:pStyle w:val="Els-1storder-head"/>
      </w:pPr>
      <w:r>
        <w:rPr>
          <w:noProof/>
        </w:rPr>
        <mc:AlternateContent>
          <mc:Choice Requires="wpg">
            <w:drawing>
              <wp:anchor distT="0" distB="0" distL="114300" distR="114300" simplePos="0" relativeHeight="251686912" behindDoc="0" locked="0" layoutInCell="1" allowOverlap="1" wp14:anchorId="6433BF25" wp14:editId="3038DB2A">
                <wp:simplePos x="0" y="0"/>
                <wp:positionH relativeFrom="margin">
                  <wp:align>right</wp:align>
                </wp:positionH>
                <wp:positionV relativeFrom="page">
                  <wp:posOffset>3054350</wp:posOffset>
                </wp:positionV>
                <wp:extent cx="3078480" cy="1473200"/>
                <wp:effectExtent l="0" t="0" r="7620" b="0"/>
                <wp:wrapThrough wrapText="bothSides">
                  <wp:wrapPolygon edited="0">
                    <wp:start x="0" y="0"/>
                    <wp:lineTo x="0" y="17317"/>
                    <wp:lineTo x="267" y="21228"/>
                    <wp:lineTo x="20985" y="21228"/>
                    <wp:lineTo x="20985" y="17876"/>
                    <wp:lineTo x="21520" y="17317"/>
                    <wp:lineTo x="21520"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3078480" cy="1473200"/>
                          <a:chOff x="0" y="0"/>
                          <a:chExt cx="3180080" cy="1877060"/>
                        </a:xfrm>
                      </wpg:grpSpPr>
                      <pic:pic xmlns:pic="http://schemas.openxmlformats.org/drawingml/2006/picture">
                        <pic:nvPicPr>
                          <pic:cNvPr id="46" name="Picture 4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80080" cy="1512570"/>
                          </a:xfrm>
                          <a:prstGeom prst="rect">
                            <a:avLst/>
                          </a:prstGeom>
                        </pic:spPr>
                      </pic:pic>
                      <wps:wsp>
                        <wps:cNvPr id="47" name="Text Box 47"/>
                        <wps:cNvSpPr txBox="1"/>
                        <wps:spPr>
                          <a:xfrm>
                            <a:off x="83820" y="1470660"/>
                            <a:ext cx="2987040" cy="406400"/>
                          </a:xfrm>
                          <a:prstGeom prst="rect">
                            <a:avLst/>
                          </a:prstGeom>
                          <a:solidFill>
                            <a:prstClr val="white"/>
                          </a:solidFill>
                          <a:ln>
                            <a:noFill/>
                          </a:ln>
                        </wps:spPr>
                        <wps:txbx>
                          <w:txbxContent>
                            <w:p w14:paraId="1A158FC7" w14:textId="77777777" w:rsidR="008D16F1" w:rsidRPr="0029131A" w:rsidRDefault="008D16F1" w:rsidP="008D16F1">
                              <w:pPr>
                                <w:pStyle w:val="Caption"/>
                                <w:rPr>
                                  <w:sz w:val="20"/>
                                  <w:lang w:val="en-US"/>
                                </w:rPr>
                              </w:pPr>
                              <w:r>
                                <w:t>Fi</w:t>
                              </w:r>
                              <w:r w:rsidR="00B03796">
                                <w:t>g.</w:t>
                              </w:r>
                              <w:r>
                                <w:t xml:space="preserve"> 5</w:t>
                              </w:r>
                              <w:r w:rsidR="00B03796">
                                <w:t>.</w:t>
                              </w:r>
                              <w:r>
                                <w:t xml:space="preserve"> Layer 2 Image acquired from G-Code Simulator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3BF25" id="Group 53" o:spid="_x0000_s1071" style="position:absolute;left:0;text-align:left;margin-left:191.2pt;margin-top:240.5pt;width:242.4pt;height:116pt;z-index:251686912;mso-position-horizontal:right;mso-position-horizontal-relative:margin;mso-position-vertical-relative:page;mso-width-relative:margin;mso-height-relative:margin" coordsize="31800,187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">
                <v:shape id="Picture 46" o:spid="_x0000_s1072" type="#_x0000_t75" style="position:absolute;width:31800;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">
                  <v:imagedata r:id="rId30" o:title=""/>
                </v:shape>
                <v:shape id="Text Box 47" o:spid="_x0000_s1073" type="#_x0000_t202" style="position:absolute;left:838;top:14706;width:29870;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1A158FC7" w14:textId="77777777" w:rsidR="008D16F1" w:rsidRPr="0029131A" w:rsidRDefault="008D16F1" w:rsidP="008D16F1">
                        <w:pPr>
                          <w:pStyle w:val="Caption"/>
                          <w:rPr>
                            <w:sz w:val="20"/>
                            <w:lang w:val="en-US"/>
                          </w:rPr>
                        </w:pPr>
                        <w:r>
                          <w:t>Fi</w:t>
                        </w:r>
                        <w:r w:rsidR="00B03796">
                          <w:t>g.</w:t>
                        </w:r>
                        <w:r>
                          <w:t xml:space="preserve"> 5</w:t>
                        </w:r>
                        <w:r w:rsidR="00B03796">
                          <w:t>.</w:t>
                        </w:r>
                        <w:r>
                          <w:t xml:space="preserve"> Layer 2 Image acquired from G-Code Simulator</w:t>
                        </w:r>
                      </w:p>
                    </w:txbxContent>
                  </v:textbox>
                </v:shape>
                <w10:wrap type="through" anchorx="margin" anchory="page"/>
              </v:group>
            </w:pict>
          </mc:Fallback>
        </mc:AlternateContent>
      </w:r>
      <w:r w:rsidR="00430CC7">
        <w:t>Results</w:t>
      </w:r>
    </w:p>
    <w:p w14:paraId="0790CC53" w14:textId="77777777" w:rsidR="005275AA" w:rsidRDefault="00304B79" w:rsidP="00735CED">
      <w:pPr>
        <w:pStyle w:val="Els-body-text"/>
      </w:pPr>
      <w:r>
        <w:rPr>
          <w:noProof/>
        </w:rPr>
        <mc:AlternateContent>
          <mc:Choice Requires="wpg">
            <w:drawing>
              <wp:anchor distT="0" distB="0" distL="114300" distR="114300" simplePos="0" relativeHeight="251691008" behindDoc="0" locked="0" layoutInCell="1" allowOverlap="1" wp14:anchorId="103CA33E" wp14:editId="014F31DB">
                <wp:simplePos x="0" y="0"/>
                <wp:positionH relativeFrom="margin">
                  <wp:posOffset>3593465</wp:posOffset>
                </wp:positionH>
                <wp:positionV relativeFrom="margin">
                  <wp:posOffset>3913505</wp:posOffset>
                </wp:positionV>
                <wp:extent cx="2882900" cy="1943100"/>
                <wp:effectExtent l="0" t="0" r="0" b="0"/>
                <wp:wrapThrough wrapText="bothSides">
                  <wp:wrapPolygon edited="0">
                    <wp:start x="0" y="0"/>
                    <wp:lineTo x="0" y="21388"/>
                    <wp:lineTo x="21410" y="21388"/>
                    <wp:lineTo x="21410"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2882900" cy="1943100"/>
                          <a:chOff x="0" y="0"/>
                          <a:chExt cx="3180080" cy="1976120"/>
                        </a:xfrm>
                      </wpg:grpSpPr>
                      <pic:pic xmlns:pic="http://schemas.openxmlformats.org/drawingml/2006/picture">
                        <pic:nvPicPr>
                          <pic:cNvPr id="50" name="Picture 5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80080" cy="1512570"/>
                          </a:xfrm>
                          <a:prstGeom prst="rect">
                            <a:avLst/>
                          </a:prstGeom>
                        </pic:spPr>
                      </pic:pic>
                      <wps:wsp>
                        <wps:cNvPr id="51" name="Text Box 51"/>
                        <wps:cNvSpPr txBox="1"/>
                        <wps:spPr>
                          <a:xfrm>
                            <a:off x="0" y="1569720"/>
                            <a:ext cx="3180080" cy="406400"/>
                          </a:xfrm>
                          <a:prstGeom prst="rect">
                            <a:avLst/>
                          </a:prstGeom>
                          <a:solidFill>
                            <a:prstClr val="white"/>
                          </a:solidFill>
                          <a:ln>
                            <a:noFill/>
                          </a:ln>
                        </wps:spPr>
                        <wps:txbx>
                          <w:txbxContent>
                            <w:p w14:paraId="643EDCAC" w14:textId="77777777" w:rsidR="00AA6E0B" w:rsidRPr="00186666" w:rsidRDefault="00AA6E0B" w:rsidP="00AA6E0B">
                              <w:pPr>
                                <w:pStyle w:val="Caption"/>
                                <w:rPr>
                                  <w:noProof/>
                                  <w:sz w:val="20"/>
                                  <w:lang w:val="en-US"/>
                                </w:rPr>
                              </w:pPr>
                              <w:r>
                                <w:t>Fig</w:t>
                              </w:r>
                              <w:r w:rsidR="00B03796">
                                <w:t xml:space="preserve">. </w:t>
                              </w:r>
                              <w:r>
                                <w:t>6</w:t>
                              </w:r>
                              <w:r w:rsidR="00B03796">
                                <w:t>.</w:t>
                              </w:r>
                              <w:r>
                                <w:t xml:space="preserve"> Misalignment between </w:t>
                              </w:r>
                              <w:r w:rsidR="00E137C4">
                                <w:t xml:space="preserve">camera </w:t>
                              </w:r>
                              <w:r w:rsidR="00706A82">
                                <w:t xml:space="preserve">acquired </w:t>
                              </w:r>
                              <w:r w:rsidR="00E137C4">
                                <w:t>and G-Code Simulator acquired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CA33E" id="Group 52" o:spid="_x0000_s1074" style="position:absolute;left:0;text-align:left;margin-left:282.95pt;margin-top:308.15pt;width:227pt;height:153pt;z-index:251691008;mso-position-horizontal-relative:margin;mso-position-vertical-relative:margin;mso-width-relative:margin;mso-height-relative:margin" coordsize="31800,197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">
                <v:shape id="Picture 50" o:spid="_x0000_s1075" type="#_x0000_t75" style="position:absolute;width:31800;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">
                  <v:imagedata r:id="rId32" o:title=""/>
                </v:shape>
                <v:shape id="Text Box 51" o:spid="_x0000_s1076" type="#_x0000_t202" style="position:absolute;top:15697;width:31800;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643EDCAC" w14:textId="77777777" w:rsidR="00AA6E0B" w:rsidRPr="00186666" w:rsidRDefault="00AA6E0B" w:rsidP="00AA6E0B">
                        <w:pPr>
                          <w:pStyle w:val="Caption"/>
                          <w:rPr>
                            <w:noProof/>
                            <w:sz w:val="20"/>
                            <w:lang w:val="en-US"/>
                          </w:rPr>
                        </w:pPr>
                        <w:r>
                          <w:t>Fig</w:t>
                        </w:r>
                        <w:r w:rsidR="00B03796">
                          <w:t xml:space="preserve">. </w:t>
                        </w:r>
                        <w:r>
                          <w:t>6</w:t>
                        </w:r>
                        <w:r w:rsidR="00B03796">
                          <w:t>.</w:t>
                        </w:r>
                        <w:r>
                          <w:t xml:space="preserve"> Misalignment between </w:t>
                        </w:r>
                        <w:r w:rsidR="00E137C4">
                          <w:t xml:space="preserve">camera </w:t>
                        </w:r>
                        <w:r w:rsidR="00706A82">
                          <w:t xml:space="preserve">acquired </w:t>
                        </w:r>
                        <w:r w:rsidR="00E137C4">
                          <w:t>and G-Code Simulator acquired images.</w:t>
                        </w:r>
                      </w:p>
                    </w:txbxContent>
                  </v:textbox>
                </v:shape>
                <w10:wrap type="through" anchorx="margin" anchory="margin"/>
              </v:group>
            </w:pict>
          </mc:Fallback>
        </mc:AlternateContent>
      </w:r>
      <w:r w:rsidR="00735CED">
        <w:t>Th</w:t>
      </w:r>
      <w:r w:rsidR="00845B20">
        <w:t xml:space="preserve">e methodology described in </w:t>
      </w:r>
      <w:r w:rsidR="006F64C9">
        <w:t>S</w:t>
      </w:r>
      <w:r w:rsidR="00845B20">
        <w:t xml:space="preserve">ection 4 has been tested on a 3D printed object shown in </w:t>
      </w:r>
      <w:r w:rsidR="00053DA9">
        <w:t>Fig.</w:t>
      </w:r>
      <w:r w:rsidR="00845B20">
        <w:t xml:space="preserve"> 3. </w:t>
      </w:r>
      <w:r w:rsidR="00537FC3">
        <w:t xml:space="preserve">Although the </w:t>
      </w:r>
      <w:r w:rsidR="005275AA">
        <w:t xml:space="preserve">printed </w:t>
      </w:r>
      <w:r w:rsidR="00537FC3">
        <w:t xml:space="preserve">object consists of </w:t>
      </w:r>
      <w:r w:rsidR="005275AA">
        <w:t>35 layers</w:t>
      </w:r>
      <w:r w:rsidR="006F64C9">
        <w:t>,</w:t>
      </w:r>
      <w:r w:rsidR="005275AA">
        <w:t xml:space="preserve"> for illustration </w:t>
      </w:r>
      <w:r w:rsidR="005275AA" w:rsidRPr="00BD48CF">
        <w:t>purposes</w:t>
      </w:r>
      <w:r w:rsidR="005275AA">
        <w:t>, we assume th</w:t>
      </w:r>
      <w:r w:rsidR="006F64C9">
        <w:t>is</w:t>
      </w:r>
      <w:r w:rsidR="005275AA">
        <w:t xml:space="preserve"> object consists </w:t>
      </w:r>
      <w:r w:rsidR="006F64C9">
        <w:t xml:space="preserve">only the </w:t>
      </w:r>
      <w:r w:rsidR="005275AA">
        <w:t xml:space="preserve">of 4 layers shown in </w:t>
      </w:r>
      <w:r w:rsidR="00053DA9">
        <w:t>Fig.</w:t>
      </w:r>
      <w:r w:rsidR="005275AA">
        <w:t xml:space="preserve"> 4.</w:t>
      </w:r>
      <w:r w:rsidR="00C75DBF">
        <w:t xml:space="preserve">  </w:t>
      </w:r>
      <w:r w:rsidR="009D7BA0">
        <w:t>The 3D model of this product has been designed to contain a hidden I-Form logo in the second layer and an intentional defect in the third layer.</w:t>
      </w:r>
    </w:p>
    <w:p w14:paraId="58FB3849" w14:textId="77777777" w:rsidR="00342930" w:rsidRDefault="00342930" w:rsidP="00342930">
      <w:pPr>
        <w:pStyle w:val="Els-body-text"/>
        <w:ind w:firstLine="0"/>
      </w:pPr>
    </w:p>
    <w:p w14:paraId="38AB21D6" w14:textId="77777777" w:rsidR="00342930" w:rsidRDefault="00827452" w:rsidP="00342930">
      <w:pPr>
        <w:pStyle w:val="Els-body-text"/>
        <w:ind w:firstLine="0"/>
      </w:pPr>
      <w:r>
        <w:rPr>
          <w:noProof/>
        </w:rPr>
        <mc:AlternateContent>
          <mc:Choice Requires="wpg">
            <w:drawing>
              <wp:anchor distT="0" distB="0" distL="114300" distR="114300" simplePos="0" relativeHeight="251658240" behindDoc="0" locked="0" layoutInCell="1" allowOverlap="1" wp14:anchorId="5638581A" wp14:editId="4A98CA78">
                <wp:simplePos x="0" y="0"/>
                <wp:positionH relativeFrom="margin">
                  <wp:align>left</wp:align>
                </wp:positionH>
                <wp:positionV relativeFrom="margin">
                  <wp:posOffset>3533775</wp:posOffset>
                </wp:positionV>
                <wp:extent cx="3011805" cy="1546860"/>
                <wp:effectExtent l="0" t="0" r="0" b="0"/>
                <wp:wrapThrough wrapText="bothSides">
                  <wp:wrapPolygon edited="0">
                    <wp:start x="0" y="0"/>
                    <wp:lineTo x="0" y="21281"/>
                    <wp:lineTo x="21450" y="21281"/>
                    <wp:lineTo x="21450"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3011805" cy="1546860"/>
                          <a:chOff x="-7834" y="0"/>
                          <a:chExt cx="3096474" cy="1800576"/>
                        </a:xfrm>
                      </wpg:grpSpPr>
                      <pic:pic xmlns:pic="http://schemas.openxmlformats.org/drawingml/2006/picture">
                        <pic:nvPicPr>
                          <pic:cNvPr id="29" name="Picture 2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8640" cy="1494155"/>
                          </a:xfrm>
                          <a:prstGeom prst="rect">
                            <a:avLst/>
                          </a:prstGeom>
                        </pic:spPr>
                      </pic:pic>
                      <wps:wsp>
                        <wps:cNvPr id="30" name="Text Box 30"/>
                        <wps:cNvSpPr txBox="1"/>
                        <wps:spPr>
                          <a:xfrm>
                            <a:off x="-7834" y="1447395"/>
                            <a:ext cx="3088640" cy="353181"/>
                          </a:xfrm>
                          <a:prstGeom prst="rect">
                            <a:avLst/>
                          </a:prstGeom>
                          <a:solidFill>
                            <a:prstClr val="white"/>
                          </a:solidFill>
                          <a:ln>
                            <a:noFill/>
                          </a:ln>
                        </wps:spPr>
                        <wps:txbx>
                          <w:txbxContent>
                            <w:p w14:paraId="7593FEBA" w14:textId="77777777" w:rsidR="00071A91" w:rsidRPr="00423D4C" w:rsidRDefault="00071A91" w:rsidP="00071A91">
                              <w:pPr>
                                <w:pStyle w:val="Caption"/>
                                <w:jc w:val="center"/>
                                <w:rPr>
                                  <w:i/>
                                  <w:noProof/>
                                  <w:sz w:val="20"/>
                                  <w:lang w:val="en-US"/>
                                </w:rPr>
                              </w:pPr>
                              <w:r>
                                <w:t>Fig</w:t>
                              </w:r>
                              <w:r w:rsidR="003B3E6B">
                                <w:t>.</w:t>
                              </w:r>
                              <w:r>
                                <w:t xml:space="preserve"> 3</w:t>
                              </w:r>
                              <w:r w:rsidR="003B3E6B">
                                <w:t>.</w:t>
                              </w:r>
                              <w:r>
                                <w:t xml:space="preserve"> 3D Printed Object</w:t>
                              </w:r>
                              <w:r w:rsidR="00477FB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8581A" id="Group 31" o:spid="_x0000_s1077" style="position:absolute;left:0;text-align:left;margin-left:0;margin-top:278.25pt;width:237.15pt;height:121.8pt;z-index:251658240;mso-position-horizontal:left;mso-position-horizontal-relative:margin;mso-position-vertical-relative:margin;mso-width-relative:margin;mso-height-relative:margin" coordorigin="-78" coordsize="30964,18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">
                <v:shape id="Picture 29" o:spid="_x0000_s1078" type="#_x0000_t75" style="position:absolute;width:30886;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">
                  <v:imagedata r:id="rId34" o:title=""/>
                </v:shape>
                <v:shape id="Text Box 30" o:spid="_x0000_s1079" type="#_x0000_t202" style="position:absolute;left:-78;top:14473;width:30886;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7593FEBA" w14:textId="77777777" w:rsidR="00071A91" w:rsidRPr="00423D4C" w:rsidRDefault="00071A91" w:rsidP="00071A91">
                        <w:pPr>
                          <w:pStyle w:val="Caption"/>
                          <w:jc w:val="center"/>
                          <w:rPr>
                            <w:i/>
                            <w:noProof/>
                            <w:sz w:val="20"/>
                            <w:lang w:val="en-US"/>
                          </w:rPr>
                        </w:pPr>
                        <w:r>
                          <w:t>Fig</w:t>
                        </w:r>
                        <w:r w:rsidR="003B3E6B">
                          <w:t>.</w:t>
                        </w:r>
                        <w:r>
                          <w:t xml:space="preserve"> 3</w:t>
                        </w:r>
                        <w:r w:rsidR="003B3E6B">
                          <w:t>.</w:t>
                        </w:r>
                        <w:r>
                          <w:t xml:space="preserve"> 3D Printed Object</w:t>
                        </w:r>
                        <w:r w:rsidR="00477FB2">
                          <w:t>.</w:t>
                        </w:r>
                      </w:p>
                    </w:txbxContent>
                  </v:textbox>
                </v:shape>
                <w10:wrap type="through" anchorx="margin" anchory="margin"/>
              </v:group>
            </w:pict>
          </mc:Fallback>
        </mc:AlternateContent>
      </w:r>
    </w:p>
    <w:p w14:paraId="183DD600" w14:textId="77777777" w:rsidR="00342930" w:rsidRDefault="00342930" w:rsidP="00342930">
      <w:pPr>
        <w:pStyle w:val="Els-body-text"/>
        <w:ind w:firstLine="0"/>
      </w:pPr>
    </w:p>
    <w:p w14:paraId="17478DE0" w14:textId="77777777" w:rsidR="00342930" w:rsidRDefault="00342930" w:rsidP="00342930">
      <w:pPr>
        <w:pStyle w:val="Els-body-text"/>
        <w:ind w:firstLine="0"/>
      </w:pPr>
    </w:p>
    <w:p w14:paraId="2F1A95FB" w14:textId="77777777" w:rsidR="00342930" w:rsidRDefault="00304B79" w:rsidP="00342930">
      <w:pPr>
        <w:pStyle w:val="Els-body-text"/>
        <w:ind w:firstLine="0"/>
      </w:pPr>
      <w:r>
        <w:rPr>
          <w:noProof/>
        </w:rPr>
        <mc:AlternateContent>
          <mc:Choice Requires="wpg">
            <w:drawing>
              <wp:anchor distT="0" distB="0" distL="114300" distR="114300" simplePos="0" relativeHeight="251721728" behindDoc="0" locked="0" layoutInCell="1" allowOverlap="1" wp14:anchorId="629C278C" wp14:editId="1BA60A6A">
                <wp:simplePos x="0" y="0"/>
                <wp:positionH relativeFrom="margin">
                  <wp:posOffset>3647571</wp:posOffset>
                </wp:positionH>
                <wp:positionV relativeFrom="page">
                  <wp:posOffset>6880225</wp:posOffset>
                </wp:positionV>
                <wp:extent cx="2724150" cy="3054350"/>
                <wp:effectExtent l="0" t="0" r="0" b="0"/>
                <wp:wrapThrough wrapText="bothSides">
                  <wp:wrapPolygon edited="0">
                    <wp:start x="604" y="135"/>
                    <wp:lineTo x="302" y="2156"/>
                    <wp:lineTo x="0" y="11182"/>
                    <wp:lineTo x="302" y="21420"/>
                    <wp:lineTo x="21449" y="21420"/>
                    <wp:lineTo x="21449" y="539"/>
                    <wp:lineTo x="2115" y="135"/>
                    <wp:lineTo x="604" y="135"/>
                  </wp:wrapPolygon>
                </wp:wrapThrough>
                <wp:docPr id="70" name="Group 70"/>
                <wp:cNvGraphicFramePr/>
                <a:graphic xmlns:a="http://schemas.openxmlformats.org/drawingml/2006/main">
                  <a:graphicData uri="http://schemas.microsoft.com/office/word/2010/wordprocessingGroup">
                    <wpg:wgp>
                      <wpg:cNvGrpSpPr/>
                      <wpg:grpSpPr>
                        <a:xfrm>
                          <a:off x="0" y="0"/>
                          <a:ext cx="2724150" cy="3054350"/>
                          <a:chOff x="0" y="0"/>
                          <a:chExt cx="2798390" cy="2962595"/>
                        </a:xfrm>
                      </wpg:grpSpPr>
                      <wpg:grpSp>
                        <wpg:cNvPr id="58" name="Group 58"/>
                        <wpg:cNvGrpSpPr/>
                        <wpg:grpSpPr>
                          <a:xfrm>
                            <a:off x="47570" y="89855"/>
                            <a:ext cx="2750820" cy="2872740"/>
                            <a:chOff x="0" y="0"/>
                            <a:chExt cx="3248660" cy="3492500"/>
                          </a:xfrm>
                        </wpg:grpSpPr>
                        <wpg:grpSp>
                          <wpg:cNvPr id="56" name="Group 56"/>
                          <wpg:cNvGrpSpPr/>
                          <wpg:grpSpPr>
                            <a:xfrm>
                              <a:off x="0" y="0"/>
                              <a:ext cx="3210560" cy="3059430"/>
                              <a:chOff x="0" y="-68580"/>
                              <a:chExt cx="3210560" cy="3059430"/>
                            </a:xfrm>
                          </wpg:grpSpPr>
                          <pic:pic xmlns:pic="http://schemas.openxmlformats.org/drawingml/2006/picture">
                            <pic:nvPicPr>
                              <pic:cNvPr id="54" name="Picture 5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0480" y="-68580"/>
                                <a:ext cx="3180080" cy="1512570"/>
                              </a:xfrm>
                              <a:prstGeom prst="rect">
                                <a:avLst/>
                              </a:prstGeom>
                            </pic:spPr>
                          </pic:pic>
                          <pic:pic xmlns:pic="http://schemas.openxmlformats.org/drawingml/2006/picture">
                            <pic:nvPicPr>
                              <pic:cNvPr id="55" name="Picture 5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1478280"/>
                                <a:ext cx="3180080" cy="1512570"/>
                              </a:xfrm>
                              <a:prstGeom prst="rect">
                                <a:avLst/>
                              </a:prstGeom>
                            </pic:spPr>
                          </pic:pic>
                        </wpg:grpSp>
                        <wps:wsp>
                          <wps:cNvPr id="57" name="Text Box 57"/>
                          <wps:cNvSpPr txBox="1"/>
                          <wps:spPr>
                            <a:xfrm>
                              <a:off x="38100" y="3086100"/>
                              <a:ext cx="3210560" cy="406400"/>
                            </a:xfrm>
                            <a:prstGeom prst="rect">
                              <a:avLst/>
                            </a:prstGeom>
                            <a:solidFill>
                              <a:prstClr val="white"/>
                            </a:solidFill>
                            <a:ln>
                              <a:noFill/>
                            </a:ln>
                          </wps:spPr>
                          <wps:txbx>
                            <w:txbxContent>
                              <w:p w14:paraId="1E579FF4" w14:textId="77777777" w:rsidR="000D1562" w:rsidRPr="002F4C8D" w:rsidRDefault="000D1562" w:rsidP="000D1562">
                                <w:pPr>
                                  <w:pStyle w:val="Caption"/>
                                  <w:rPr>
                                    <w:noProof/>
                                    <w:sz w:val="20"/>
                                    <w:lang w:val="en-US"/>
                                  </w:rPr>
                                </w:pPr>
                                <w:r>
                                  <w:t>Fig</w:t>
                                </w:r>
                                <w:r w:rsidR="00E137C4">
                                  <w:t xml:space="preserve">. 7. </w:t>
                                </w:r>
                                <w:r>
                                  <w:t xml:space="preserve"> (a) Aligned Images</w:t>
                                </w:r>
                                <w:r w:rsidR="00D53B66">
                                  <w:t>;</w:t>
                                </w:r>
                                <w:r>
                                  <w:t xml:space="preserve"> (b) Mask Image after alignment</w:t>
                                </w:r>
                                <w:r w:rsidR="00D53B6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 name="Rectangle 2"/>
                        <wps:cNvSpPr/>
                        <wps:spPr>
                          <a:xfrm>
                            <a:off x="10571" y="0"/>
                            <a:ext cx="335267"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9D147" w14:textId="77777777" w:rsidR="00053827" w:rsidRPr="004B1200" w:rsidRDefault="00053827" w:rsidP="00053827">
                              <w:pPr>
                                <w:jc w:val="center"/>
                                <w:rPr>
                                  <w:color w:val="000000" w:themeColor="text1"/>
                                  <w:lang w:val="en-IE"/>
                                </w:rPr>
                              </w:pPr>
                              <w:r w:rsidRPr="004B1200">
                                <w:rPr>
                                  <w:color w:val="000000" w:themeColor="text1"/>
                                  <w:lang w:val="en-I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1300246"/>
                            <a:ext cx="335267"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1417F" w14:textId="77777777" w:rsidR="00053827" w:rsidRPr="004B1200" w:rsidRDefault="00053827" w:rsidP="00053827">
                              <w:pPr>
                                <w:jc w:val="center"/>
                                <w:rPr>
                                  <w:color w:val="000000" w:themeColor="text1"/>
                                  <w:lang w:val="en-IE"/>
                                </w:rPr>
                              </w:pPr>
                              <w:r>
                                <w:rPr>
                                  <w:color w:val="000000" w:themeColor="text1"/>
                                  <w:lang w:val="en-I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C278C" id="Group 70" o:spid="_x0000_s1080" style="position:absolute;left:0;text-align:left;margin-left:287.2pt;margin-top:541.75pt;width:214.5pt;height:240.5pt;z-index:251721728;mso-position-horizontal-relative:margin;mso-position-vertical-relative:page;mso-width-relative:margin;mso-height-relative:margin" coordsize="27983,29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">
                <v:group id="Group 58" o:spid="_x0000_s1081" style="position:absolute;left:475;top:898;width:27508;height:28727" coordsize="32486,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6" o:spid="_x0000_s1082" style="position:absolute;width:32105;height:30594" coordorigin=",-685" coordsize="32105,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4" o:spid="_x0000_s1083" type="#_x0000_t75" style="position:absolute;left:304;top:-685;width:31801;height:1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">
                      <v:imagedata r:id="rId37" o:title=""/>
                    </v:shape>
                    <v:shape id="Picture 55" o:spid="_x0000_s1084" type="#_x0000_t75" style="position:absolute;top:14782;width:31800;height:1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">
                      <v:imagedata r:id="rId38" o:title=""/>
                    </v:shape>
                  </v:group>
                  <v:shape id="Text Box 57" o:spid="_x0000_s1085" type="#_x0000_t202" style="position:absolute;left:381;top:30861;width:3210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1E579FF4" w14:textId="77777777" w:rsidR="000D1562" w:rsidRPr="002F4C8D" w:rsidRDefault="000D1562" w:rsidP="000D1562">
                          <w:pPr>
                            <w:pStyle w:val="Caption"/>
                            <w:rPr>
                              <w:noProof/>
                              <w:sz w:val="20"/>
                              <w:lang w:val="en-US"/>
                            </w:rPr>
                          </w:pPr>
                          <w:r>
                            <w:t>Fig</w:t>
                          </w:r>
                          <w:r w:rsidR="00E137C4">
                            <w:t xml:space="preserve">. 7. </w:t>
                          </w:r>
                          <w:r>
                            <w:t xml:space="preserve"> (a) Aligned Images</w:t>
                          </w:r>
                          <w:r w:rsidR="00D53B66">
                            <w:t>;</w:t>
                          </w:r>
                          <w:r>
                            <w:t xml:space="preserve"> (b) Mask Image after alignment</w:t>
                          </w:r>
                          <w:r w:rsidR="00D53B66">
                            <w:t>.</w:t>
                          </w:r>
                        </w:p>
                      </w:txbxContent>
                    </v:textbox>
                  </v:shape>
                </v:group>
                <v:rect id="Rectangle 2" o:spid="_x0000_s1086" style="position:absolute;left:105;width:3353;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" filled="f" stroked="f" strokeweight="2pt">
                  <v:textbox>
                    <w:txbxContent>
                      <w:p w14:paraId="73E9D147" w14:textId="77777777" w:rsidR="00053827" w:rsidRPr="004B1200" w:rsidRDefault="00053827" w:rsidP="00053827">
                        <w:pPr>
                          <w:jc w:val="center"/>
                          <w:rPr>
                            <w:color w:val="000000" w:themeColor="text1"/>
                            <w:lang w:val="en-IE"/>
                          </w:rPr>
                        </w:pPr>
                        <w:r w:rsidRPr="004B1200">
                          <w:rPr>
                            <w:color w:val="000000" w:themeColor="text1"/>
                            <w:lang w:val="en-IE"/>
                          </w:rPr>
                          <w:t>a</w:t>
                        </w:r>
                      </w:p>
                    </w:txbxContent>
                  </v:textbox>
                </v:rect>
                <v:rect id="Rectangle 67" o:spid="_x0000_s1087" style="position:absolute;top:13002;width:3352;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" filled="f" stroked="f" strokeweight="2pt">
                  <v:textbox>
                    <w:txbxContent>
                      <w:p w14:paraId="0511417F" w14:textId="77777777" w:rsidR="00053827" w:rsidRPr="004B1200" w:rsidRDefault="00053827" w:rsidP="00053827">
                        <w:pPr>
                          <w:jc w:val="center"/>
                          <w:rPr>
                            <w:color w:val="000000" w:themeColor="text1"/>
                            <w:lang w:val="en-IE"/>
                          </w:rPr>
                        </w:pPr>
                        <w:r>
                          <w:rPr>
                            <w:color w:val="000000" w:themeColor="text1"/>
                            <w:lang w:val="en-IE"/>
                          </w:rPr>
                          <w:t>b</w:t>
                        </w:r>
                      </w:p>
                    </w:txbxContent>
                  </v:textbox>
                </v:rect>
                <w10:wrap type="through" anchorx="margin" anchory="page"/>
              </v:group>
            </w:pict>
          </mc:Fallback>
        </mc:AlternateContent>
      </w:r>
    </w:p>
    <w:p w14:paraId="29F87C3A" w14:textId="77777777" w:rsidR="00342930" w:rsidRDefault="00342930" w:rsidP="00342930">
      <w:pPr>
        <w:pStyle w:val="Els-body-text"/>
        <w:ind w:firstLine="0"/>
      </w:pPr>
    </w:p>
    <w:p w14:paraId="3CC27FD5" w14:textId="77777777" w:rsidR="00342930" w:rsidRDefault="00342930" w:rsidP="00342930">
      <w:pPr>
        <w:pStyle w:val="Els-body-text"/>
        <w:ind w:firstLine="0"/>
      </w:pPr>
    </w:p>
    <w:p w14:paraId="0CAEE227" w14:textId="77777777" w:rsidR="00342930" w:rsidRDefault="00342930" w:rsidP="00342930">
      <w:pPr>
        <w:pStyle w:val="Els-body-text"/>
        <w:ind w:firstLine="0"/>
      </w:pPr>
    </w:p>
    <w:p w14:paraId="2C26A87E" w14:textId="77777777" w:rsidR="00342930" w:rsidRDefault="00342930" w:rsidP="00342930">
      <w:pPr>
        <w:pStyle w:val="Els-body-text"/>
        <w:ind w:firstLine="0"/>
      </w:pPr>
    </w:p>
    <w:p w14:paraId="621AB7B2" w14:textId="77777777" w:rsidR="00342930" w:rsidRDefault="00342930" w:rsidP="00342930">
      <w:pPr>
        <w:pStyle w:val="Els-body-text"/>
        <w:ind w:firstLine="0"/>
      </w:pPr>
    </w:p>
    <w:p w14:paraId="36062445" w14:textId="77777777" w:rsidR="00342930" w:rsidRDefault="00342930" w:rsidP="00342930">
      <w:pPr>
        <w:pStyle w:val="Els-body-text"/>
        <w:ind w:firstLine="0"/>
      </w:pPr>
    </w:p>
    <w:p w14:paraId="24AA4788" w14:textId="77777777" w:rsidR="00342930" w:rsidRDefault="00342930" w:rsidP="00342930">
      <w:pPr>
        <w:pStyle w:val="Els-body-text"/>
        <w:ind w:firstLine="0"/>
      </w:pPr>
    </w:p>
    <w:p w14:paraId="3386E56E" w14:textId="77777777" w:rsidR="00342930" w:rsidRDefault="00342930" w:rsidP="00342930">
      <w:pPr>
        <w:pStyle w:val="Els-body-text"/>
        <w:ind w:firstLine="0"/>
      </w:pPr>
    </w:p>
    <w:p w14:paraId="591C6934" w14:textId="77777777" w:rsidR="00342930" w:rsidRDefault="00342930" w:rsidP="00342930">
      <w:pPr>
        <w:pStyle w:val="Els-body-text"/>
        <w:ind w:firstLine="0"/>
      </w:pPr>
    </w:p>
    <w:p w14:paraId="31FCCB3B" w14:textId="77777777" w:rsidR="00C75DBF" w:rsidRDefault="00C75DBF" w:rsidP="00342930">
      <w:pPr>
        <w:pStyle w:val="Els-body-text"/>
        <w:ind w:firstLine="0"/>
      </w:pPr>
    </w:p>
    <w:p w14:paraId="4A0D5A05" w14:textId="77777777" w:rsidR="00C75DBF" w:rsidRDefault="00C75DBF" w:rsidP="00342930">
      <w:pPr>
        <w:pStyle w:val="Els-body-text"/>
        <w:ind w:firstLine="0"/>
      </w:pPr>
    </w:p>
    <w:p w14:paraId="7D434582" w14:textId="77777777" w:rsidR="00C75DBF" w:rsidRDefault="00C75DBF" w:rsidP="00342930">
      <w:pPr>
        <w:pStyle w:val="Els-body-text"/>
        <w:ind w:firstLine="0"/>
      </w:pPr>
    </w:p>
    <w:p w14:paraId="18CE884F" w14:textId="77777777" w:rsidR="00C75DBF" w:rsidRDefault="00C75DBF" w:rsidP="00342930">
      <w:pPr>
        <w:pStyle w:val="Els-body-text"/>
        <w:ind w:firstLine="0"/>
      </w:pPr>
    </w:p>
    <w:p w14:paraId="465010BF" w14:textId="77777777" w:rsidR="00C75DBF" w:rsidRDefault="00C75DBF" w:rsidP="00342930">
      <w:pPr>
        <w:pStyle w:val="Els-body-text"/>
        <w:ind w:firstLine="0"/>
      </w:pPr>
    </w:p>
    <w:p w14:paraId="089F4542" w14:textId="77777777" w:rsidR="00C75DBF" w:rsidRDefault="00C75DBF" w:rsidP="00342930">
      <w:pPr>
        <w:pStyle w:val="Els-body-text"/>
        <w:ind w:firstLine="0"/>
      </w:pPr>
    </w:p>
    <w:p w14:paraId="6130AE98" w14:textId="77777777" w:rsidR="00C75DBF" w:rsidRDefault="00C75DBF" w:rsidP="00342930">
      <w:pPr>
        <w:pStyle w:val="Els-body-text"/>
        <w:ind w:firstLine="0"/>
      </w:pPr>
    </w:p>
    <w:p w14:paraId="23A6F136" w14:textId="77777777" w:rsidR="00C75DBF" w:rsidRDefault="00C75DBF" w:rsidP="00342930">
      <w:pPr>
        <w:pStyle w:val="Els-body-text"/>
        <w:ind w:firstLine="0"/>
      </w:pPr>
    </w:p>
    <w:p w14:paraId="56805EFC" w14:textId="77777777" w:rsidR="00C75DBF" w:rsidRDefault="00E350A9" w:rsidP="00E350A9">
      <w:pPr>
        <w:pStyle w:val="Els-2ndorder-head"/>
      </w:pPr>
      <w:r>
        <w:t>Current Layer area Segregation</w:t>
      </w:r>
    </w:p>
    <w:p w14:paraId="15C8D67F" w14:textId="62E07174" w:rsidR="00AA6E0B" w:rsidRDefault="00053DA9" w:rsidP="00342930">
      <w:pPr>
        <w:pStyle w:val="Els-body-text"/>
        <w:ind w:firstLine="0"/>
      </w:pPr>
      <w:r>
        <w:t>Fig.</w:t>
      </w:r>
      <w:r w:rsidR="00E350A9">
        <w:t xml:space="preserve"> 4 (</w:t>
      </w:r>
      <w:r>
        <w:t>b</w:t>
      </w:r>
      <w:r w:rsidR="00E350A9">
        <w:t>) shows the camera</w:t>
      </w:r>
      <w:r w:rsidR="00A639C5">
        <w:t>-</w:t>
      </w:r>
      <w:r w:rsidR="00E350A9">
        <w:t xml:space="preserve">acquired </w:t>
      </w:r>
      <w:r w:rsidR="00E350A9" w:rsidRPr="007A42F4">
        <w:rPr>
          <w:noProof/>
        </w:rPr>
        <w:t>image</w:t>
      </w:r>
      <w:r w:rsidR="00E350A9">
        <w:t xml:space="preserve"> </w:t>
      </w:r>
      <w:r w:rsidR="000B036F">
        <w:t xml:space="preserve">after deposition of layer 2. The white area in </w:t>
      </w:r>
      <w:r>
        <w:t>Fig.</w:t>
      </w:r>
      <w:r w:rsidR="000B036F">
        <w:t xml:space="preserve"> 4 (</w:t>
      </w:r>
      <w:r>
        <w:t>b</w:t>
      </w:r>
      <w:r w:rsidR="000B036F">
        <w:t>) is layer 1</w:t>
      </w:r>
      <w:r w:rsidR="007947A6">
        <w:t>,</w:t>
      </w:r>
      <w:r w:rsidR="000B036F">
        <w:t xml:space="preserve"> whereas the blue area is layer 2. </w:t>
      </w:r>
      <w:r w:rsidR="008D16F1">
        <w:t>The mask (image obtained from G-Code Simulator) to segregate layer 2 area from layer 1 area</w:t>
      </w:r>
      <w:r w:rsidR="00AA6E0B">
        <w:t xml:space="preserve"> in </w:t>
      </w:r>
      <w:r>
        <w:t>Fig.</w:t>
      </w:r>
      <w:r w:rsidR="00AA6E0B">
        <w:t xml:space="preserve"> 4 (b)</w:t>
      </w:r>
      <w:r w:rsidR="008D16F1">
        <w:t xml:space="preserve"> is shown in </w:t>
      </w:r>
      <w:r>
        <w:t>Fig.</w:t>
      </w:r>
      <w:r w:rsidR="008D16F1">
        <w:t xml:space="preserve"> 5. The misalignment between </w:t>
      </w:r>
      <w:r w:rsidR="005C30D7">
        <w:t>the camera acquired image (</w:t>
      </w:r>
      <w:r>
        <w:t>Fig.</w:t>
      </w:r>
      <w:r w:rsidR="008D16F1">
        <w:t xml:space="preserve"> 4 (b)</w:t>
      </w:r>
      <w:r w:rsidR="005C30D7">
        <w:t>)</w:t>
      </w:r>
      <w:r w:rsidR="008D16F1">
        <w:t xml:space="preserve"> and </w:t>
      </w:r>
      <w:r w:rsidR="005C30D7">
        <w:t>G-Code simulator acquired image (</w:t>
      </w:r>
      <w:r>
        <w:t>Fig.</w:t>
      </w:r>
      <w:r w:rsidR="008D16F1">
        <w:t xml:space="preserve"> 5</w:t>
      </w:r>
      <w:r w:rsidR="005C30D7">
        <w:t>)</w:t>
      </w:r>
      <w:r w:rsidR="008D16F1">
        <w:t xml:space="preserve"> is shown in </w:t>
      </w:r>
      <w:r>
        <w:t>Fig.</w:t>
      </w:r>
      <w:r w:rsidR="008D16F1">
        <w:t xml:space="preserve"> 6.</w:t>
      </w:r>
      <w:r w:rsidR="00870862">
        <w:t xml:space="preserve"> </w:t>
      </w:r>
      <w:r w:rsidR="00AA6E0B">
        <w:t>To use the layer 2 image from G-code simulator</w:t>
      </w:r>
      <w:r w:rsidR="00842AFE">
        <w:t xml:space="preserve"> as </w:t>
      </w:r>
      <w:r w:rsidR="003F3F40" w:rsidRPr="003F3F40">
        <w:rPr>
          <w:noProof/>
        </w:rPr>
        <w:t xml:space="preserve">a </w:t>
      </w:r>
      <w:r w:rsidR="00842AFE" w:rsidRPr="003F3F40">
        <w:rPr>
          <w:noProof/>
        </w:rPr>
        <w:t>mask</w:t>
      </w:r>
      <w:r w:rsidR="00AA6E0B">
        <w:t xml:space="preserve">, we need to align </w:t>
      </w:r>
      <w:r>
        <w:t>Fig.</w:t>
      </w:r>
      <w:r w:rsidR="00AA6E0B">
        <w:t xml:space="preserve"> 5 with </w:t>
      </w:r>
      <w:r>
        <w:t>Fig.</w:t>
      </w:r>
      <w:r w:rsidR="00411FDD">
        <w:t xml:space="preserve"> </w:t>
      </w:r>
      <w:r w:rsidR="00AA6E0B">
        <w:t xml:space="preserve">4 (b). </w:t>
      </w:r>
      <w:r>
        <w:t>Fig.</w:t>
      </w:r>
      <w:r w:rsidR="00AA6E0B">
        <w:t xml:space="preserve"> </w:t>
      </w:r>
      <w:r w:rsidR="00C6580A">
        <w:t>7</w:t>
      </w:r>
      <w:r w:rsidR="000D1562">
        <w:t xml:space="preserve"> (a)</w:t>
      </w:r>
      <w:r w:rsidR="00AA6E0B">
        <w:t xml:space="preserve"> shows the</w:t>
      </w:r>
      <w:r w:rsidR="005266DE">
        <w:t xml:space="preserve"> result of </w:t>
      </w:r>
      <w:r w:rsidR="00BD48CF">
        <w:t>alignment</w:t>
      </w:r>
      <w:r w:rsidR="005266DE">
        <w:t xml:space="preserve"> using Image registration.</w:t>
      </w:r>
      <w:r w:rsidR="00870862">
        <w:t xml:space="preserve"> </w:t>
      </w:r>
      <w:r w:rsidR="007947A6">
        <w:t>T</w:t>
      </w:r>
      <w:r w:rsidR="000D1562">
        <w:t xml:space="preserve">he segregated </w:t>
      </w:r>
      <w:r w:rsidR="00770D40">
        <w:t xml:space="preserve">area of </w:t>
      </w:r>
      <w:r w:rsidR="00770D40" w:rsidRPr="00442D7A">
        <w:rPr>
          <w:noProof/>
        </w:rPr>
        <w:t xml:space="preserve">the </w:t>
      </w:r>
      <w:r w:rsidR="000D1562" w:rsidRPr="00442D7A">
        <w:rPr>
          <w:noProof/>
        </w:rPr>
        <w:t>layer</w:t>
      </w:r>
      <w:r w:rsidR="000D1562">
        <w:t xml:space="preserve"> </w:t>
      </w:r>
      <w:r w:rsidR="00770D40">
        <w:t xml:space="preserve">2 </w:t>
      </w:r>
      <w:r w:rsidR="000D1562">
        <w:t xml:space="preserve">obtained after applying </w:t>
      </w:r>
      <w:r w:rsidR="00A639C5" w:rsidRPr="007A42F4">
        <w:rPr>
          <w:noProof/>
        </w:rPr>
        <w:t xml:space="preserve">the </w:t>
      </w:r>
      <w:r w:rsidR="000D1562" w:rsidRPr="007A42F4">
        <w:rPr>
          <w:noProof/>
        </w:rPr>
        <w:t>aligned</w:t>
      </w:r>
      <w:r w:rsidR="000D1562">
        <w:t xml:space="preserve"> mask (</w:t>
      </w:r>
      <w:r>
        <w:t>Fig.</w:t>
      </w:r>
      <w:r w:rsidR="000D1562">
        <w:t xml:space="preserve"> </w:t>
      </w:r>
      <w:r w:rsidR="000E0809">
        <w:t>7</w:t>
      </w:r>
      <w:r w:rsidR="000D1562">
        <w:t xml:space="preserve"> (b)) is shown in </w:t>
      </w:r>
      <w:r>
        <w:t>Fig.</w:t>
      </w:r>
      <w:r w:rsidR="000D1562">
        <w:t xml:space="preserve"> </w:t>
      </w:r>
      <w:r w:rsidR="000E0809">
        <w:t>8</w:t>
      </w:r>
      <w:r w:rsidR="000D1562">
        <w:t>.</w:t>
      </w:r>
    </w:p>
    <w:p w14:paraId="54D97DA8" w14:textId="77777777" w:rsidR="000D1562" w:rsidRDefault="008B13D5" w:rsidP="008B13D5">
      <w:pPr>
        <w:pStyle w:val="Els-2ndorder-head"/>
      </w:pPr>
      <w:r>
        <w:lastRenderedPageBreak/>
        <w:t>3D Model Reconstruction</w:t>
      </w:r>
    </w:p>
    <w:p w14:paraId="36B686B9" w14:textId="6E139017" w:rsidR="000D1562" w:rsidRDefault="008B13D5" w:rsidP="007947A6">
      <w:pPr>
        <w:pStyle w:val="Els-body-text"/>
      </w:pPr>
      <w:r>
        <w:t>After extraction</w:t>
      </w:r>
      <w:r w:rsidR="00052781">
        <w:t xml:space="preserve"> of</w:t>
      </w:r>
      <w:r>
        <w:t xml:space="preserve"> </w:t>
      </w:r>
      <w:r w:rsidR="007947A6">
        <w:t xml:space="preserve">the </w:t>
      </w:r>
      <w:r>
        <w:t>layer 2 area from camera acquired image (</w:t>
      </w:r>
      <w:r w:rsidR="00053DA9">
        <w:t>Fig.</w:t>
      </w:r>
      <w:r>
        <w:t xml:space="preserve"> 4 (b)), the current layer (Layer 2) geometry is encoded in</w:t>
      </w:r>
      <w:r w:rsidR="00A639C5">
        <w:t xml:space="preserve"> the </w:t>
      </w:r>
      <w:r w:rsidRPr="00A639C5">
        <w:rPr>
          <w:noProof/>
        </w:rPr>
        <w:t>OBJ</w:t>
      </w:r>
      <w:r>
        <w:t xml:space="preserve"> file. The generated OBJ file for the current layer viewed in 3D builder </w:t>
      </w:r>
      <w:r w:rsidR="0082310B">
        <w:t xml:space="preserve">app </w:t>
      </w:r>
      <w:r>
        <w:t xml:space="preserve">is shown in </w:t>
      </w:r>
      <w:r w:rsidR="00053DA9">
        <w:t>Fig.</w:t>
      </w:r>
      <w:r>
        <w:t xml:space="preserve"> </w:t>
      </w:r>
      <w:r w:rsidR="00052781">
        <w:t>9</w:t>
      </w:r>
      <w:r>
        <w:t>.</w:t>
      </w:r>
      <w:r w:rsidR="007947A6">
        <w:t xml:space="preserve"> </w:t>
      </w:r>
      <w:r w:rsidR="00525AFA">
        <w:t>This process is repeated after deposition of each layer to generate OBJ file for each layer</w:t>
      </w:r>
      <w:r w:rsidR="006F2881">
        <w:t xml:space="preserve"> and</w:t>
      </w:r>
      <w:r w:rsidR="00525AFA">
        <w:t xml:space="preserve"> these files are then merged in the developed app. </w:t>
      </w:r>
    </w:p>
    <w:p w14:paraId="135B483E" w14:textId="6D9CEE30" w:rsidR="00525AFA" w:rsidRDefault="00525AFA" w:rsidP="00525AFA">
      <w:pPr>
        <w:pStyle w:val="Els-2ndorder-head"/>
      </w:pPr>
      <w:r>
        <w:t xml:space="preserve">Interaction with </w:t>
      </w:r>
      <w:r w:rsidR="00A639C5">
        <w:t xml:space="preserve">the </w:t>
      </w:r>
      <w:r w:rsidRPr="00A639C5">
        <w:rPr>
          <w:noProof/>
        </w:rPr>
        <w:t>reconstructed</w:t>
      </w:r>
      <w:r>
        <w:t xml:space="preserve"> 3D model</w:t>
      </w:r>
    </w:p>
    <w:p w14:paraId="2FEF2E9E" w14:textId="0EB01FA3" w:rsidR="00525AFA" w:rsidRPr="00525AFA" w:rsidRDefault="008C6533" w:rsidP="00525AFA">
      <w:pPr>
        <w:pStyle w:val="Els-body-text"/>
      </w:pPr>
      <w:r>
        <w:rPr>
          <w:noProof/>
        </w:rPr>
        <mc:AlternateContent>
          <mc:Choice Requires="wpg">
            <w:drawing>
              <wp:anchor distT="0" distB="0" distL="114300" distR="114300" simplePos="0" relativeHeight="251705344" behindDoc="0" locked="0" layoutInCell="1" allowOverlap="1" wp14:anchorId="4BEA5535" wp14:editId="77D39DC7">
                <wp:simplePos x="0" y="0"/>
                <wp:positionH relativeFrom="margin">
                  <wp:align>left</wp:align>
                </wp:positionH>
                <wp:positionV relativeFrom="page">
                  <wp:posOffset>5864860</wp:posOffset>
                </wp:positionV>
                <wp:extent cx="3126740" cy="1417320"/>
                <wp:effectExtent l="0" t="0" r="0" b="0"/>
                <wp:wrapThrough wrapText="bothSides">
                  <wp:wrapPolygon edited="0">
                    <wp:start x="0" y="0"/>
                    <wp:lineTo x="0" y="21194"/>
                    <wp:lineTo x="21451" y="21194"/>
                    <wp:lineTo x="21451" y="0"/>
                    <wp:lineTo x="0" y="0"/>
                  </wp:wrapPolygon>
                </wp:wrapThrough>
                <wp:docPr id="64" name="Group 64"/>
                <wp:cNvGraphicFramePr/>
                <a:graphic xmlns:a="http://schemas.openxmlformats.org/drawingml/2006/main">
                  <a:graphicData uri="http://schemas.microsoft.com/office/word/2010/wordprocessingGroup">
                    <wpg:wgp>
                      <wpg:cNvGrpSpPr/>
                      <wpg:grpSpPr>
                        <a:xfrm>
                          <a:off x="0" y="0"/>
                          <a:ext cx="3126740" cy="1417320"/>
                          <a:chOff x="0" y="0"/>
                          <a:chExt cx="3108960" cy="1892300"/>
                        </a:xfrm>
                      </wpg:grpSpPr>
                      <pic:pic xmlns:pic="http://schemas.openxmlformats.org/drawingml/2006/picture">
                        <pic:nvPicPr>
                          <pic:cNvPr id="62" name="Picture 62"/>
                          <pic:cNvPicPr>
                            <a:picLocks noChangeAspect="1"/>
                          </pic:cNvPicPr>
                        </pic:nvPicPr>
                        <pic:blipFill rotWithShape="1">
                          <a:blip r:embed="rId39" cstate="print">
                            <a:extLst>
                              <a:ext uri="{28A0092B-C50C-407E-A947-70E740481C1C}">
                                <a14:useLocalDpi xmlns:a14="http://schemas.microsoft.com/office/drawing/2010/main" val="0"/>
                              </a:ext>
                            </a:extLst>
                          </a:blip>
                          <a:srcRect l="20925"/>
                          <a:stretch/>
                        </pic:blipFill>
                        <pic:spPr bwMode="auto">
                          <a:xfrm>
                            <a:off x="0" y="0"/>
                            <a:ext cx="3108960" cy="1424940"/>
                          </a:xfrm>
                          <a:prstGeom prst="rect">
                            <a:avLst/>
                          </a:prstGeom>
                          <a:ln>
                            <a:noFill/>
                          </a:ln>
                          <a:extLst>
                            <a:ext uri="{53640926-AAD7-44D8-BBD7-CCE9431645EC}">
                              <a14:shadowObscured xmlns:a14="http://schemas.microsoft.com/office/drawing/2010/main"/>
                            </a:ext>
                          </a:extLst>
                        </pic:spPr>
                      </pic:pic>
                      <wps:wsp>
                        <wps:cNvPr id="63" name="Text Box 63"/>
                        <wps:cNvSpPr txBox="1"/>
                        <wps:spPr>
                          <a:xfrm>
                            <a:off x="0" y="1485900"/>
                            <a:ext cx="3108960" cy="406400"/>
                          </a:xfrm>
                          <a:prstGeom prst="rect">
                            <a:avLst/>
                          </a:prstGeom>
                          <a:solidFill>
                            <a:prstClr val="white"/>
                          </a:solidFill>
                          <a:ln>
                            <a:noFill/>
                          </a:ln>
                        </wps:spPr>
                        <wps:txbx>
                          <w:txbxContent>
                            <w:p w14:paraId="5FC2EA0E" w14:textId="75D8F273" w:rsidR="002B6467" w:rsidRPr="00B854FA" w:rsidRDefault="002B6467" w:rsidP="002B6467">
                              <w:pPr>
                                <w:pStyle w:val="Caption"/>
                                <w:rPr>
                                  <w:noProof/>
                                  <w:sz w:val="20"/>
                                  <w:lang w:val="en-US"/>
                                </w:rPr>
                              </w:pPr>
                              <w:r>
                                <w:t>Fig</w:t>
                              </w:r>
                              <w:r w:rsidR="00B539DB">
                                <w:t>. 9.</w:t>
                              </w:r>
                              <w:r>
                                <w:t xml:space="preserve"> </w:t>
                              </w:r>
                              <w:r w:rsidR="00B539DB">
                                <w:t xml:space="preserve">Generated </w:t>
                              </w:r>
                              <w:r>
                                <w:t>OBJ file</w:t>
                              </w:r>
                              <w:r w:rsidR="00B539DB">
                                <w:t xml:space="preserve"> for layer 2</w:t>
                              </w:r>
                              <w:r w:rsidR="00BF267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A5535" id="Group 64" o:spid="_x0000_s1088" style="position:absolute;left:0;text-align:left;margin-left:0;margin-top:461.8pt;width:246.2pt;height:111.6pt;z-index:251705344;mso-position-horizontal:left;mso-position-horizontal-relative:margin;mso-position-vertical-relative:page;mso-width-relative:margin;mso-height-relative:margin" coordsize="31089,18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">
                <v:shape id="Picture 62" o:spid="_x0000_s1089" type="#_x0000_t75" style="position:absolute;width:31089;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">
                  <v:imagedata r:id="rId40" o:title="" cropleft="13713f"/>
                </v:shape>
                <v:shape id="Text Box 63" o:spid="_x0000_s1090" type="#_x0000_t202" style="position:absolute;top:14859;width:3108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5FC2EA0E" w14:textId="75D8F273" w:rsidR="002B6467" w:rsidRPr="00B854FA" w:rsidRDefault="002B6467" w:rsidP="002B6467">
                        <w:pPr>
                          <w:pStyle w:val="Caption"/>
                          <w:rPr>
                            <w:noProof/>
                            <w:sz w:val="20"/>
                            <w:lang w:val="en-US"/>
                          </w:rPr>
                        </w:pPr>
                        <w:r>
                          <w:t>Fig</w:t>
                        </w:r>
                        <w:r w:rsidR="00B539DB">
                          <w:t>. 9.</w:t>
                        </w:r>
                        <w:r>
                          <w:t xml:space="preserve"> </w:t>
                        </w:r>
                        <w:r w:rsidR="00B539DB">
                          <w:t xml:space="preserve">Generated </w:t>
                        </w:r>
                        <w:r>
                          <w:t>OBJ file</w:t>
                        </w:r>
                        <w:r w:rsidR="00B539DB">
                          <w:t xml:space="preserve"> for layer 2</w:t>
                        </w:r>
                        <w:r w:rsidR="00BF2678">
                          <w:t>.</w:t>
                        </w:r>
                      </w:p>
                    </w:txbxContent>
                  </v:textbox>
                </v:shape>
                <w10:wrap type="through" anchorx="margin" anchory="page"/>
              </v:group>
            </w:pict>
          </mc:Fallback>
        </mc:AlternateContent>
      </w:r>
      <w:r w:rsidR="00053DA9">
        <w:t>Fig.</w:t>
      </w:r>
      <w:r w:rsidR="002B2A58">
        <w:t xml:space="preserve"> </w:t>
      </w:r>
      <w:r w:rsidR="00184265">
        <w:t>10</w:t>
      </w:r>
      <w:r w:rsidR="002B2A58">
        <w:t xml:space="preserve"> shows the reconstructed 3D Model of the four layers viewed through HoloLens. </w:t>
      </w:r>
      <w:r w:rsidR="004A6F3D">
        <w:t xml:space="preserve">The defect occurred during the deposition of the third layer can be seen in </w:t>
      </w:r>
      <w:r w:rsidR="00053DA9">
        <w:t>Fig.</w:t>
      </w:r>
      <w:r w:rsidR="004A6F3D">
        <w:t xml:space="preserve"> </w:t>
      </w:r>
      <w:r w:rsidR="00184265">
        <w:t>10</w:t>
      </w:r>
      <w:r w:rsidR="004A6F3D">
        <w:t>.</w:t>
      </w:r>
      <w:r w:rsidR="00C14BD2">
        <w:t xml:space="preserve"> Hence, using the proposed scanning technique, the user can visualize the hidden I-Form logo in the second layer as well as the defect in the third layer</w:t>
      </w:r>
      <w:r w:rsidR="00C56E97">
        <w:t>.</w:t>
      </w:r>
      <w:r w:rsidR="004A26AF">
        <w:t xml:space="preserve"> </w:t>
      </w:r>
    </w:p>
    <w:p w14:paraId="05DC30CE" w14:textId="77777777" w:rsidR="00B20F1D" w:rsidRDefault="00827452" w:rsidP="00342930">
      <w:pPr>
        <w:pStyle w:val="Els-body-text"/>
        <w:ind w:firstLine="0"/>
      </w:pPr>
      <w:r>
        <w:rPr>
          <w:noProof/>
        </w:rPr>
        <mc:AlternateContent>
          <mc:Choice Requires="wpg">
            <w:drawing>
              <wp:anchor distT="0" distB="0" distL="114300" distR="114300" simplePos="0" relativeHeight="251701248" behindDoc="0" locked="0" layoutInCell="1" allowOverlap="1" wp14:anchorId="0C58DF18" wp14:editId="487362AD">
                <wp:simplePos x="0" y="0"/>
                <wp:positionH relativeFrom="margin">
                  <wp:posOffset>12700</wp:posOffset>
                </wp:positionH>
                <wp:positionV relativeFrom="page">
                  <wp:posOffset>988695</wp:posOffset>
                </wp:positionV>
                <wp:extent cx="3025140" cy="1531620"/>
                <wp:effectExtent l="0" t="0" r="3810" b="0"/>
                <wp:wrapThrough wrapText="bothSides">
                  <wp:wrapPolygon edited="0">
                    <wp:start x="0" y="0"/>
                    <wp:lineTo x="0" y="21224"/>
                    <wp:lineTo x="21491" y="21224"/>
                    <wp:lineTo x="21491" y="0"/>
                    <wp:lineTo x="0" y="0"/>
                  </wp:wrapPolygon>
                </wp:wrapThrough>
                <wp:docPr id="61" name="Group 61"/>
                <wp:cNvGraphicFramePr/>
                <a:graphic xmlns:a="http://schemas.openxmlformats.org/drawingml/2006/main">
                  <a:graphicData uri="http://schemas.microsoft.com/office/word/2010/wordprocessingGroup">
                    <wpg:wgp>
                      <wpg:cNvGrpSpPr/>
                      <wpg:grpSpPr>
                        <a:xfrm>
                          <a:off x="0" y="0"/>
                          <a:ext cx="3025140" cy="1531620"/>
                          <a:chOff x="0" y="0"/>
                          <a:chExt cx="3180080" cy="1976120"/>
                        </a:xfrm>
                      </wpg:grpSpPr>
                      <pic:pic xmlns:pic="http://schemas.openxmlformats.org/drawingml/2006/picture">
                        <pic:nvPicPr>
                          <pic:cNvPr id="59" name="Picture 5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180080" cy="1512570"/>
                          </a:xfrm>
                          <a:prstGeom prst="rect">
                            <a:avLst/>
                          </a:prstGeom>
                        </pic:spPr>
                      </pic:pic>
                      <wps:wsp>
                        <wps:cNvPr id="60" name="Text Box 60"/>
                        <wps:cNvSpPr txBox="1"/>
                        <wps:spPr>
                          <a:xfrm>
                            <a:off x="0" y="1569720"/>
                            <a:ext cx="3180080" cy="406400"/>
                          </a:xfrm>
                          <a:prstGeom prst="rect">
                            <a:avLst/>
                          </a:prstGeom>
                          <a:solidFill>
                            <a:prstClr val="white"/>
                          </a:solidFill>
                          <a:ln>
                            <a:noFill/>
                          </a:ln>
                        </wps:spPr>
                        <wps:txbx>
                          <w:txbxContent>
                            <w:p w14:paraId="54954DED" w14:textId="77777777" w:rsidR="007708C0" w:rsidRPr="00D7123C" w:rsidRDefault="007708C0" w:rsidP="007708C0">
                              <w:pPr>
                                <w:pStyle w:val="Caption"/>
                                <w:rPr>
                                  <w:noProof/>
                                  <w:sz w:val="20"/>
                                  <w:lang w:val="en-US"/>
                                </w:rPr>
                              </w:pPr>
                              <w:r>
                                <w:t>Fig</w:t>
                              </w:r>
                              <w:r w:rsidR="00053827">
                                <w:t>.</w:t>
                              </w:r>
                              <w:r>
                                <w:t xml:space="preserve"> </w:t>
                              </w:r>
                              <w:r w:rsidR="00053827">
                                <w:t>8.</w:t>
                              </w:r>
                              <w:r>
                                <w:t xml:space="preserve"> Segregated Layer 2 (Processed) Image</w:t>
                              </w:r>
                              <w:r w:rsidR="0005382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58DF18" id="Group 61" o:spid="_x0000_s1091" style="position:absolute;left:0;text-align:left;margin-left:1pt;margin-top:77.85pt;width:238.2pt;height:120.6pt;z-index:251701248;mso-position-horizontal-relative:margin;mso-position-vertical-relative:page;mso-width-relative:margin;mso-height-relative:margin" coordsize="31800,197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">
                <v:shape id="Picture 59" o:spid="_x0000_s1092" type="#_x0000_t75" style="position:absolute;width:31800;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">
                  <v:imagedata r:id="rId42" o:title=""/>
                </v:shape>
                <v:shape id="Text Box 60" o:spid="_x0000_s1093" type="#_x0000_t202" style="position:absolute;top:15697;width:31800;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54954DED" w14:textId="77777777" w:rsidR="007708C0" w:rsidRPr="00D7123C" w:rsidRDefault="007708C0" w:rsidP="007708C0">
                        <w:pPr>
                          <w:pStyle w:val="Caption"/>
                          <w:rPr>
                            <w:noProof/>
                            <w:sz w:val="20"/>
                            <w:lang w:val="en-US"/>
                          </w:rPr>
                        </w:pPr>
                        <w:r>
                          <w:t>Fig</w:t>
                        </w:r>
                        <w:r w:rsidR="00053827">
                          <w:t>.</w:t>
                        </w:r>
                        <w:r>
                          <w:t xml:space="preserve"> </w:t>
                        </w:r>
                        <w:r w:rsidR="00053827">
                          <w:t>8.</w:t>
                        </w:r>
                        <w:r>
                          <w:t xml:space="preserve"> Segregated Layer 2 (Processed) Image</w:t>
                        </w:r>
                        <w:r w:rsidR="00053827">
                          <w:t>.</w:t>
                        </w:r>
                      </w:p>
                    </w:txbxContent>
                  </v:textbox>
                </v:shape>
                <w10:wrap type="through" anchorx="margin" anchory="page"/>
              </v:group>
            </w:pict>
          </mc:Fallback>
        </mc:AlternateContent>
      </w:r>
      <w:r w:rsidR="00FD5B2E">
        <w:rPr>
          <w:noProof/>
        </w:rPr>
        <mc:AlternateContent>
          <mc:Choice Requires="wpg">
            <w:drawing>
              <wp:anchor distT="0" distB="0" distL="114300" distR="114300" simplePos="0" relativeHeight="251730944" behindDoc="0" locked="0" layoutInCell="1" allowOverlap="1" wp14:anchorId="0D9D6137" wp14:editId="69A730B4">
                <wp:simplePos x="0" y="0"/>
                <wp:positionH relativeFrom="column">
                  <wp:posOffset>-65405</wp:posOffset>
                </wp:positionH>
                <wp:positionV relativeFrom="paragraph">
                  <wp:posOffset>2004060</wp:posOffset>
                </wp:positionV>
                <wp:extent cx="3120390" cy="2440940"/>
                <wp:effectExtent l="0" t="0" r="3810" b="0"/>
                <wp:wrapThrough wrapText="bothSides">
                  <wp:wrapPolygon edited="0">
                    <wp:start x="0" y="0"/>
                    <wp:lineTo x="0" y="17532"/>
                    <wp:lineTo x="132" y="21409"/>
                    <wp:lineTo x="21495" y="21409"/>
                    <wp:lineTo x="21495" y="0"/>
                    <wp:lineTo x="0" y="0"/>
                  </wp:wrapPolygon>
                </wp:wrapThrough>
                <wp:docPr id="78" name="Group 78"/>
                <wp:cNvGraphicFramePr/>
                <a:graphic xmlns:a="http://schemas.openxmlformats.org/drawingml/2006/main">
                  <a:graphicData uri="http://schemas.microsoft.com/office/word/2010/wordprocessingGroup">
                    <wpg:wgp>
                      <wpg:cNvGrpSpPr/>
                      <wpg:grpSpPr>
                        <a:xfrm>
                          <a:off x="0" y="0"/>
                          <a:ext cx="3120390" cy="2440940"/>
                          <a:chOff x="-1" y="159684"/>
                          <a:chExt cx="3120391" cy="2361266"/>
                        </a:xfrm>
                      </wpg:grpSpPr>
                      <wpg:grpSp>
                        <wpg:cNvPr id="76" name="Group 76"/>
                        <wpg:cNvGrpSpPr/>
                        <wpg:grpSpPr>
                          <a:xfrm>
                            <a:off x="-1" y="189033"/>
                            <a:ext cx="3120391" cy="2331917"/>
                            <a:chOff x="-62127" y="247715"/>
                            <a:chExt cx="3392067" cy="2482785"/>
                          </a:xfrm>
                        </wpg:grpSpPr>
                        <wpg:grpSp>
                          <wpg:cNvPr id="74" name="Group 74"/>
                          <wpg:cNvGrpSpPr/>
                          <wpg:grpSpPr>
                            <a:xfrm>
                              <a:off x="-62127" y="247715"/>
                              <a:ext cx="3368895" cy="2009459"/>
                              <a:chOff x="-62127" y="247715"/>
                              <a:chExt cx="3368895" cy="2009459"/>
                            </a:xfrm>
                          </wpg:grpSpPr>
                          <pic:pic xmlns:pic="http://schemas.openxmlformats.org/drawingml/2006/picture">
                            <pic:nvPicPr>
                              <pic:cNvPr id="65" name="Picture 6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2127" y="247715"/>
                                <a:ext cx="3368895" cy="2009459"/>
                              </a:xfrm>
                              <a:prstGeom prst="rect">
                                <a:avLst/>
                              </a:prstGeom>
                            </pic:spPr>
                          </pic:pic>
                          <wps:wsp>
                            <wps:cNvPr id="66" name="Oval 66"/>
                            <wps:cNvSpPr/>
                            <wps:spPr>
                              <a:xfrm>
                                <a:off x="648773" y="1355199"/>
                                <a:ext cx="198208" cy="15697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Arrow Connector 68"/>
                            <wps:cNvCnPr/>
                            <wps:spPr>
                              <a:xfrm flipV="1">
                                <a:off x="861060" y="1437777"/>
                                <a:ext cx="196213" cy="5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9" name="Rectangle 69"/>
                            <wps:cNvSpPr/>
                            <wps:spPr>
                              <a:xfrm>
                                <a:off x="926514" y="1303209"/>
                                <a:ext cx="644876" cy="2870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F0D20" w14:textId="77777777" w:rsidR="00B20F1D" w:rsidRPr="004B1200" w:rsidRDefault="00B20F1D" w:rsidP="00B20F1D">
                                  <w:pPr>
                                    <w:jc w:val="center"/>
                                    <w:rPr>
                                      <w:color w:val="000000" w:themeColor="text1"/>
                                      <w:lang w:val="en-IE"/>
                                    </w:rPr>
                                  </w:pPr>
                                  <w:r>
                                    <w:rPr>
                                      <w:color w:val="000000" w:themeColor="text1"/>
                                      <w:lang w:val="en-IE"/>
                                    </w:rPr>
                                    <w:t>Defect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Text Box 75"/>
                          <wps:cNvSpPr txBox="1"/>
                          <wps:spPr>
                            <a:xfrm>
                              <a:off x="0" y="2324100"/>
                              <a:ext cx="3329940" cy="406400"/>
                            </a:xfrm>
                            <a:prstGeom prst="rect">
                              <a:avLst/>
                            </a:prstGeom>
                            <a:solidFill>
                              <a:prstClr val="white"/>
                            </a:solidFill>
                            <a:ln>
                              <a:noFill/>
                            </a:ln>
                          </wps:spPr>
                          <wps:txbx>
                            <w:txbxContent>
                              <w:p w14:paraId="2486A683" w14:textId="04B6DA14" w:rsidR="00B20F1D" w:rsidRPr="005D3789" w:rsidRDefault="00B20F1D" w:rsidP="00B20F1D">
                                <w:pPr>
                                  <w:pStyle w:val="Caption"/>
                                  <w:rPr>
                                    <w:noProof/>
                                    <w:lang w:val="en-US"/>
                                  </w:rPr>
                                </w:pPr>
                                <w:r>
                                  <w:t>Fig</w:t>
                                </w:r>
                                <w:r w:rsidR="00B539DB">
                                  <w:t>.</w:t>
                                </w:r>
                                <w:r>
                                  <w:t xml:space="preserve"> </w:t>
                                </w:r>
                                <w:r w:rsidR="00B539DB">
                                  <w:t>10.</w:t>
                                </w:r>
                                <w:r>
                                  <w:t xml:space="preserve"> Reconstructed 3D Model</w:t>
                                </w:r>
                                <w:r w:rsidR="00CC3331">
                                  <w:t xml:space="preserve"> of the layers</w:t>
                                </w:r>
                                <w:r>
                                  <w:t xml:space="preserve"> viewed through HoloLens</w:t>
                                </w:r>
                                <w:r w:rsidR="00BF267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1" name="Rectangle 71"/>
                        <wps:cNvSpPr/>
                        <wps:spPr>
                          <a:xfrm>
                            <a:off x="353271" y="159684"/>
                            <a:ext cx="800100" cy="262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E03C7" w14:textId="77777777" w:rsidR="00FD5B2E" w:rsidRPr="004B1200" w:rsidRDefault="00FD5B2E" w:rsidP="00FD5B2E">
                              <w:pPr>
                                <w:jc w:val="center"/>
                                <w:rPr>
                                  <w:color w:val="000000" w:themeColor="text1"/>
                                  <w:lang w:val="en-IE"/>
                                </w:rPr>
                              </w:pPr>
                              <w:r>
                                <w:rPr>
                                  <w:color w:val="000000" w:themeColor="text1"/>
                                  <w:lang w:val="en-IE"/>
                                </w:rPr>
                                <w:t>Layer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2011082" y="176656"/>
                            <a:ext cx="800100" cy="262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80DB2" w14:textId="77777777" w:rsidR="00FD5B2E" w:rsidRPr="004B1200" w:rsidRDefault="00FD5B2E" w:rsidP="00FD5B2E">
                              <w:pPr>
                                <w:jc w:val="center"/>
                                <w:rPr>
                                  <w:color w:val="000000" w:themeColor="text1"/>
                                  <w:lang w:val="en-IE"/>
                                </w:rPr>
                              </w:pPr>
                              <w:r>
                                <w:rPr>
                                  <w:color w:val="000000" w:themeColor="text1"/>
                                  <w:lang w:val="en-IE"/>
                                </w:rPr>
                                <w:t>Layer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384735" y="1002824"/>
                            <a:ext cx="800100" cy="262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1E777" w14:textId="77777777" w:rsidR="00FD5B2E" w:rsidRPr="004B1200" w:rsidRDefault="00FD5B2E" w:rsidP="00FD5B2E">
                              <w:pPr>
                                <w:jc w:val="center"/>
                                <w:rPr>
                                  <w:color w:val="000000" w:themeColor="text1"/>
                                  <w:lang w:val="en-IE"/>
                                </w:rPr>
                              </w:pPr>
                              <w:r>
                                <w:rPr>
                                  <w:color w:val="000000" w:themeColor="text1"/>
                                  <w:lang w:val="en-IE"/>
                                </w:rPr>
                                <w:t>Layer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2002865" y="998179"/>
                            <a:ext cx="800100" cy="262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44069" w14:textId="77777777" w:rsidR="00FD5B2E" w:rsidRPr="004B1200" w:rsidRDefault="00FD5B2E" w:rsidP="00FD5B2E">
                              <w:pPr>
                                <w:jc w:val="center"/>
                                <w:rPr>
                                  <w:color w:val="000000" w:themeColor="text1"/>
                                  <w:lang w:val="en-IE"/>
                                </w:rPr>
                              </w:pPr>
                              <w:r>
                                <w:rPr>
                                  <w:color w:val="000000" w:themeColor="text1"/>
                                  <w:lang w:val="en-IE"/>
                                </w:rPr>
                                <w:t>Layer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9D6137" id="Group 78" o:spid="_x0000_s1094" style="position:absolute;left:0;text-align:left;margin-left:-5.15pt;margin-top:157.8pt;width:245.7pt;height:192.2pt;z-index:251730944;mso-height-relative:margin" coordorigin=",1596" coordsize="31203,23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">
                <v:group id="Group 76" o:spid="_x0000_s1095" style="position:absolute;top:1890;width:31203;height:23319" coordorigin="-621,2477" coordsize="33920,2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4" o:spid="_x0000_s1096" style="position:absolute;left:-621;top:2477;width:33688;height:20094" coordorigin="-621,2477" coordsize="33688,2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Picture 65" o:spid="_x0000_s1097" type="#_x0000_t75" style="position:absolute;left:-621;top:2477;width:33688;height:20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">
                      <v:imagedata r:id="rId44" o:title=""/>
                    </v:shape>
                    <v:oval id="Oval 66" o:spid="_x0000_s1098" style="position:absolute;left:6487;top:13551;width:1982;height:1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" filled="f" strokecolor="#243f60 [1604]" strokeweight="2pt"/>
                    <v:shape id="Straight Arrow Connector 68" o:spid="_x0000_s1099" type="#_x0000_t32" style="position:absolute;left:8610;top:14377;width:1962;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" strokecolor="#4579b8 [3044]">
                      <v:stroke endarrow="block"/>
                    </v:shape>
                    <v:rect id="Rectangle 69" o:spid="_x0000_s1100" style="position:absolute;left:9265;top:13032;width:644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" filled="f" stroked="f" strokeweight="2pt">
                      <v:textbox>
                        <w:txbxContent>
                          <w:p w14:paraId="41DF0D20" w14:textId="77777777" w:rsidR="00B20F1D" w:rsidRPr="004B1200" w:rsidRDefault="00B20F1D" w:rsidP="00B20F1D">
                            <w:pPr>
                              <w:jc w:val="center"/>
                              <w:rPr>
                                <w:color w:val="000000" w:themeColor="text1"/>
                                <w:lang w:val="en-IE"/>
                              </w:rPr>
                            </w:pPr>
                            <w:r>
                              <w:rPr>
                                <w:color w:val="000000" w:themeColor="text1"/>
                                <w:lang w:val="en-IE"/>
                              </w:rPr>
                              <w:t>Defect</w:t>
                            </w:r>
                          </w:p>
                        </w:txbxContent>
                      </v:textbox>
                    </v:rect>
                  </v:group>
                  <v:shape id="Text Box 75" o:spid="_x0000_s1101" type="#_x0000_t202" style="position:absolute;top:23241;width:3329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JmxQAAANsAAAAPAAAAZHJzL2Rvd25yZXYueG1sRI9Pa8JA&#10;FMTvBb/D8oReim4aqJ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BUipJmxQAAANsAAAAP&#10;AAAAAAAAAAAAAAAAAAcCAABkcnMvZG93bnJldi54bWxQSwUGAAAAAAMAAwC3AAAA+QIAAAAA&#10;" stroked="f">
                    <v:textbox inset="0,0,0,0">
                      <w:txbxContent>
                        <w:p w14:paraId="2486A683" w14:textId="04B6DA14" w:rsidR="00B20F1D" w:rsidRPr="005D3789" w:rsidRDefault="00B20F1D" w:rsidP="00B20F1D">
                          <w:pPr>
                            <w:pStyle w:val="Caption"/>
                            <w:rPr>
                              <w:noProof/>
                              <w:lang w:val="en-US"/>
                            </w:rPr>
                          </w:pPr>
                          <w:r>
                            <w:t>Fig</w:t>
                          </w:r>
                          <w:r w:rsidR="00B539DB">
                            <w:t>.</w:t>
                          </w:r>
                          <w:r>
                            <w:t xml:space="preserve"> </w:t>
                          </w:r>
                          <w:r w:rsidR="00B539DB">
                            <w:t>10.</w:t>
                          </w:r>
                          <w:r>
                            <w:t xml:space="preserve"> Reconstructed 3D Model</w:t>
                          </w:r>
                          <w:r w:rsidR="00CC3331">
                            <w:t xml:space="preserve"> of the layers</w:t>
                          </w:r>
                          <w:r>
                            <w:t xml:space="preserve"> viewed through HoloLens</w:t>
                          </w:r>
                          <w:r w:rsidR="00BF2678">
                            <w:t>.</w:t>
                          </w:r>
                        </w:p>
                      </w:txbxContent>
                    </v:textbox>
                  </v:shape>
                </v:group>
                <v:rect id="Rectangle 71" o:spid="_x0000_s1102" style="position:absolute;left:3532;top:1596;width:8001;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" filled="f" stroked="f" strokeweight="2pt">
                  <v:textbox>
                    <w:txbxContent>
                      <w:p w14:paraId="342E03C7" w14:textId="77777777" w:rsidR="00FD5B2E" w:rsidRPr="004B1200" w:rsidRDefault="00FD5B2E" w:rsidP="00FD5B2E">
                        <w:pPr>
                          <w:jc w:val="center"/>
                          <w:rPr>
                            <w:color w:val="000000" w:themeColor="text1"/>
                            <w:lang w:val="en-IE"/>
                          </w:rPr>
                        </w:pPr>
                        <w:r>
                          <w:rPr>
                            <w:color w:val="000000" w:themeColor="text1"/>
                            <w:lang w:val="en-IE"/>
                          </w:rPr>
                          <w:t>Layer 1</w:t>
                        </w:r>
                      </w:p>
                    </w:txbxContent>
                  </v:textbox>
                </v:rect>
                <v:rect id="Rectangle 72" o:spid="_x0000_s1103" style="position:absolute;left:20110;top:1766;width:8001;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" filled="f" stroked="f" strokeweight="2pt">
                  <v:textbox>
                    <w:txbxContent>
                      <w:p w14:paraId="7B580DB2" w14:textId="77777777" w:rsidR="00FD5B2E" w:rsidRPr="004B1200" w:rsidRDefault="00FD5B2E" w:rsidP="00FD5B2E">
                        <w:pPr>
                          <w:jc w:val="center"/>
                          <w:rPr>
                            <w:color w:val="000000" w:themeColor="text1"/>
                            <w:lang w:val="en-IE"/>
                          </w:rPr>
                        </w:pPr>
                        <w:r>
                          <w:rPr>
                            <w:color w:val="000000" w:themeColor="text1"/>
                            <w:lang w:val="en-IE"/>
                          </w:rPr>
                          <w:t>Layer 2</w:t>
                        </w:r>
                      </w:p>
                    </w:txbxContent>
                  </v:textbox>
                </v:rect>
                <v:rect id="Rectangle 73" o:spid="_x0000_s1104" style="position:absolute;left:3847;top:10028;width:8001;height: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" filled="f" stroked="f" strokeweight="2pt">
                  <v:textbox>
                    <w:txbxContent>
                      <w:p w14:paraId="6611E777" w14:textId="77777777" w:rsidR="00FD5B2E" w:rsidRPr="004B1200" w:rsidRDefault="00FD5B2E" w:rsidP="00FD5B2E">
                        <w:pPr>
                          <w:jc w:val="center"/>
                          <w:rPr>
                            <w:color w:val="000000" w:themeColor="text1"/>
                            <w:lang w:val="en-IE"/>
                          </w:rPr>
                        </w:pPr>
                        <w:r>
                          <w:rPr>
                            <w:color w:val="000000" w:themeColor="text1"/>
                            <w:lang w:val="en-IE"/>
                          </w:rPr>
                          <w:t>Layer 3</w:t>
                        </w:r>
                      </w:p>
                    </w:txbxContent>
                  </v:textbox>
                </v:rect>
                <v:rect id="Rectangle 77" o:spid="_x0000_s1105" style="position:absolute;left:20028;top:9981;width:8001;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" filled="f" stroked="f" strokeweight="2pt">
                  <v:textbox>
                    <w:txbxContent>
                      <w:p w14:paraId="3C744069" w14:textId="77777777" w:rsidR="00FD5B2E" w:rsidRPr="004B1200" w:rsidRDefault="00FD5B2E" w:rsidP="00FD5B2E">
                        <w:pPr>
                          <w:jc w:val="center"/>
                          <w:rPr>
                            <w:color w:val="000000" w:themeColor="text1"/>
                            <w:lang w:val="en-IE"/>
                          </w:rPr>
                        </w:pPr>
                        <w:r>
                          <w:rPr>
                            <w:color w:val="000000" w:themeColor="text1"/>
                            <w:lang w:val="en-IE"/>
                          </w:rPr>
                          <w:t>Layer 4</w:t>
                        </w:r>
                      </w:p>
                    </w:txbxContent>
                  </v:textbox>
                </v:rect>
                <w10:wrap type="through"/>
              </v:group>
            </w:pict>
          </mc:Fallback>
        </mc:AlternateContent>
      </w:r>
    </w:p>
    <w:p w14:paraId="6B48F44C" w14:textId="18D696DF" w:rsidR="00BE159B" w:rsidRPr="00E67A90" w:rsidRDefault="007947A6" w:rsidP="00342930">
      <w:pPr>
        <w:pStyle w:val="Els-1storder-head"/>
      </w:pPr>
      <w:r w:rsidRPr="00E67A90">
        <w:t>Conclu</w:t>
      </w:r>
      <w:r w:rsidR="001D7DDB" w:rsidRPr="00E67A90">
        <w:t>d</w:t>
      </w:r>
      <w:r w:rsidRPr="00E67A90">
        <w:t>ing remarks</w:t>
      </w:r>
    </w:p>
    <w:p w14:paraId="68D100EB" w14:textId="4D6F5412" w:rsidR="00C75DBF" w:rsidRPr="00FA5532" w:rsidRDefault="00E423BF" w:rsidP="007947A6">
      <w:pPr>
        <w:pStyle w:val="Els-body-text"/>
      </w:pPr>
      <w:r>
        <w:t xml:space="preserve">In this research, a novel </w:t>
      </w:r>
      <w:r w:rsidR="00A51586">
        <w:t>scan</w:t>
      </w:r>
      <w:r w:rsidR="00997205">
        <w:t>-</w:t>
      </w:r>
      <w:r w:rsidR="00A51586">
        <w:t xml:space="preserve">based method to reconstruct </w:t>
      </w:r>
      <w:r w:rsidR="00A639C5">
        <w:t xml:space="preserve">the </w:t>
      </w:r>
      <w:r w:rsidR="00A51586" w:rsidRPr="00A639C5">
        <w:rPr>
          <w:noProof/>
        </w:rPr>
        <w:t>3D</w:t>
      </w:r>
      <w:r w:rsidR="00A51586">
        <w:t xml:space="preserve"> model of the product </w:t>
      </w:r>
      <w:r w:rsidR="00C50BDC">
        <w:t>during</w:t>
      </w:r>
      <w:r w:rsidR="00A51586">
        <w:t xml:space="preserve"> </w:t>
      </w:r>
      <w:r w:rsidR="00A639C5">
        <w:t xml:space="preserve">the </w:t>
      </w:r>
      <w:r w:rsidR="00A51586" w:rsidRPr="00A639C5">
        <w:rPr>
          <w:noProof/>
        </w:rPr>
        <w:t>manufactur</w:t>
      </w:r>
      <w:r w:rsidR="00C50BDC" w:rsidRPr="00A639C5">
        <w:rPr>
          <w:noProof/>
        </w:rPr>
        <w:t>ing</w:t>
      </w:r>
      <w:r w:rsidR="00C50BDC">
        <w:t xml:space="preserve"> process</w:t>
      </w:r>
      <w:r w:rsidR="00A51586">
        <w:t xml:space="preserve"> has been proposed and tested. The proposed method updates the 3D model of the work in progress</w:t>
      </w:r>
      <w:r w:rsidR="007947A6">
        <w:t>,</w:t>
      </w:r>
      <w:r w:rsidR="00A51586">
        <w:t xml:space="preserve"> layer after layer</w:t>
      </w:r>
      <w:r w:rsidR="007947A6">
        <w:t>,</w:t>
      </w:r>
      <w:r w:rsidR="00A51586">
        <w:t xml:space="preserve"> hence enabling real-time monitoring of the pro</w:t>
      </w:r>
      <w:r w:rsidR="00AF01E0">
        <w:t>cess</w:t>
      </w:r>
      <w:r w:rsidR="00A51586">
        <w:t>.</w:t>
      </w:r>
      <w:r w:rsidR="0086559F">
        <w:t xml:space="preserve"> The proposed scanning technique also allows the user to inspect the </w:t>
      </w:r>
      <w:r w:rsidR="009E0606">
        <w:t xml:space="preserve">build quality of the product by visualizing </w:t>
      </w:r>
      <w:r w:rsidR="007750AA">
        <w:t xml:space="preserve">the </w:t>
      </w:r>
      <w:r w:rsidR="009E0606" w:rsidRPr="007750AA">
        <w:rPr>
          <w:noProof/>
        </w:rPr>
        <w:t>reconstructed</w:t>
      </w:r>
      <w:r w:rsidR="009E0606">
        <w:t xml:space="preserve"> 3D model in </w:t>
      </w:r>
      <w:r w:rsidR="00A639C5">
        <w:t xml:space="preserve">a </w:t>
      </w:r>
      <w:r w:rsidR="009E0606" w:rsidRPr="00A639C5">
        <w:rPr>
          <w:noProof/>
        </w:rPr>
        <w:t>mixed</w:t>
      </w:r>
      <w:r w:rsidR="009E0606">
        <w:t xml:space="preserve"> reality environment using HoloLens. The app developed </w:t>
      </w:r>
      <w:r w:rsidR="00AF01E0">
        <w:t xml:space="preserve">for HoloLens </w:t>
      </w:r>
      <w:r w:rsidR="007947A6">
        <w:t xml:space="preserve">also </w:t>
      </w:r>
      <w:r w:rsidR="00AF01E0">
        <w:t>allows the user</w:t>
      </w:r>
      <w:r w:rsidR="009E0606">
        <w:t xml:space="preserve"> to interact with the digital model using </w:t>
      </w:r>
      <w:r w:rsidR="00960E96">
        <w:t xml:space="preserve">hand </w:t>
      </w:r>
      <w:r w:rsidR="009E0606">
        <w:t xml:space="preserve">gestures and voice commands. </w:t>
      </w:r>
      <w:r w:rsidR="007947A6">
        <w:t>Thus</w:t>
      </w:r>
      <w:r w:rsidR="009E0606">
        <w:t>, the proposed scanning technique not only speed</w:t>
      </w:r>
      <w:r w:rsidR="000941FD">
        <w:t>s</w:t>
      </w:r>
      <w:r w:rsidR="009E0606">
        <w:t xml:space="preserve"> up the iterative process development by enabling real-time monitoring but also provides </w:t>
      </w:r>
      <w:r w:rsidR="004A6F3D">
        <w:t>detailed information about the build quality.</w:t>
      </w:r>
      <w:r w:rsidR="00A51586">
        <w:t xml:space="preserve"> </w:t>
      </w:r>
      <w:r w:rsidR="00472917">
        <w:t xml:space="preserve">The proposed scanning technique has the potential to facilitate the development of </w:t>
      </w:r>
      <w:r w:rsidR="00A639C5">
        <w:t xml:space="preserve">a </w:t>
      </w:r>
      <w:r w:rsidR="00472917" w:rsidRPr="00A639C5">
        <w:rPr>
          <w:noProof/>
        </w:rPr>
        <w:t>decision</w:t>
      </w:r>
      <w:r w:rsidR="00472917">
        <w:t xml:space="preserve"> support system </w:t>
      </w:r>
      <w:r w:rsidR="007947A6">
        <w:t>using techniques from machine learning</w:t>
      </w:r>
      <w:r w:rsidR="00472917">
        <w:t>. This decision support system will</w:t>
      </w:r>
      <w:r w:rsidR="00B32007">
        <w:t xml:space="preserve"> not only</w:t>
      </w:r>
      <w:r w:rsidR="00472917">
        <w:t xml:space="preserve"> be responsible for </w:t>
      </w:r>
      <w:r w:rsidR="00B832F1" w:rsidRPr="00B832F1">
        <w:t>real-time defect detection</w:t>
      </w:r>
      <w:r w:rsidR="00B832F1">
        <w:t xml:space="preserve"> </w:t>
      </w:r>
      <w:r w:rsidR="00B32007">
        <w:t>but</w:t>
      </w:r>
      <w:r w:rsidR="00B832F1">
        <w:t xml:space="preserve"> will</w:t>
      </w:r>
      <w:r w:rsidR="00B32007">
        <w:t xml:space="preserve"> also</w:t>
      </w:r>
      <w:r w:rsidR="00B832F1">
        <w:t xml:space="preserve"> </w:t>
      </w:r>
      <w:r w:rsidR="00B32007">
        <w:t>provide</w:t>
      </w:r>
      <w:r w:rsidR="00B832F1">
        <w:t xml:space="preserve"> </w:t>
      </w:r>
      <w:r w:rsidR="00B832F1" w:rsidRPr="007750AA">
        <w:rPr>
          <w:noProof/>
        </w:rPr>
        <w:t>support</w:t>
      </w:r>
      <w:r w:rsidR="00B832F1" w:rsidRPr="00B832F1">
        <w:t xml:space="preserve"> for </w:t>
      </w:r>
      <w:r w:rsidR="00A639C5">
        <w:t xml:space="preserve">the </w:t>
      </w:r>
      <w:r w:rsidR="00B832F1" w:rsidRPr="00A639C5">
        <w:rPr>
          <w:noProof/>
        </w:rPr>
        <w:t>operator’s</w:t>
      </w:r>
      <w:r w:rsidR="00B832F1" w:rsidRPr="00B832F1">
        <w:t xml:space="preserve"> decision</w:t>
      </w:r>
      <w:r w:rsidR="00B832F1">
        <w:t xml:space="preserve">-making </w:t>
      </w:r>
      <w:r w:rsidR="00B832F1" w:rsidRPr="00B832F1">
        <w:t>capabilities in order to mitigate the occurred</w:t>
      </w:r>
      <w:r w:rsidR="00B832F1">
        <w:t xml:space="preserve"> </w:t>
      </w:r>
      <w:r w:rsidR="00B832F1" w:rsidRPr="00B832F1">
        <w:t>defects</w:t>
      </w:r>
      <w:r w:rsidR="00B832F1">
        <w:t>.</w:t>
      </w:r>
      <w:r w:rsidR="007947A6">
        <w:t xml:space="preserve"> This approach will be the direction of future work.</w:t>
      </w:r>
    </w:p>
    <w:p w14:paraId="351D1435" w14:textId="2CC4F9C0" w:rsidR="003C59B8" w:rsidRDefault="003C59B8" w:rsidP="003C59B8">
      <w:pPr>
        <w:pStyle w:val="Els-acknowledgement"/>
        <w:spacing w:before="240" w:line="240" w:lineRule="exact"/>
      </w:pPr>
      <w:r w:rsidRPr="00A639C5">
        <w:rPr>
          <w:noProof/>
        </w:rPr>
        <w:t>Acknowledgments</w:t>
      </w:r>
    </w:p>
    <w:p w14:paraId="379D111E" w14:textId="77777777" w:rsidR="003C59B8" w:rsidRDefault="003C59B8" w:rsidP="003C59B8">
      <w:pPr>
        <w:pStyle w:val="Els-body-text"/>
        <w:ind w:firstLine="240"/>
      </w:pPr>
      <w:r w:rsidRPr="00E75443">
        <w:t>This publication has emanated from research supported in part by a research grant from Science Foundation Ireland (SFI) under grant number 16/RC/3872 and is co-funded under the European Regional Development Fund and by I-Form industry partners.</w:t>
      </w:r>
    </w:p>
    <w:p w14:paraId="1FA679E7" w14:textId="77777777" w:rsidR="003C59B8" w:rsidRDefault="003C59B8" w:rsidP="003C59B8">
      <w:pPr>
        <w:pStyle w:val="Els-reference-head"/>
        <w:spacing w:before="240" w:after="240" w:line="240" w:lineRule="exact"/>
        <w:jc w:val="both"/>
      </w:pPr>
      <w:r>
        <w:t>References</w:t>
      </w:r>
    </w:p>
    <w:p w14:paraId="509F49C4" w14:textId="30358976" w:rsidR="003C59B8" w:rsidRPr="00D76BB4" w:rsidRDefault="003C59B8" w:rsidP="003C59B8">
      <w:pPr>
        <w:pStyle w:val="Els-reference"/>
        <w:ind w:left="240" w:hanging="240"/>
        <w:jc w:val="both"/>
      </w:pPr>
      <w:r>
        <w:t>[1]</w:t>
      </w:r>
      <w:r w:rsidR="00D76BB4">
        <w:t xml:space="preserve"> </w:t>
      </w:r>
      <w:r w:rsidR="004C10AA" w:rsidRPr="004C10AA">
        <w:t>Ramakers R, Anderson F, Grossman T, Fitzmaurice G. Retrofab: A design tool for retrofitting physical interfaces using actuators, sensors and 3d printing. In</w:t>
      </w:r>
      <w:r w:rsidR="005011DE">
        <w:t xml:space="preserve"> </w:t>
      </w:r>
      <w:r w:rsidR="004C10AA" w:rsidRPr="004C10AA">
        <w:t>Proceedings of the 2016 CHI Conference on Human Factors in Computing Systems 2016 May 7 (pp. 409-419). ACM.</w:t>
      </w:r>
    </w:p>
    <w:p w14:paraId="09DDBC8C" w14:textId="77777777" w:rsidR="007419E4" w:rsidRPr="00386284" w:rsidRDefault="003C59B8" w:rsidP="003C59B8">
      <w:pPr>
        <w:pStyle w:val="Els-reference"/>
        <w:ind w:left="240" w:hanging="240"/>
        <w:jc w:val="both"/>
      </w:pPr>
      <w:r>
        <w:t xml:space="preserve">[2] </w:t>
      </w:r>
      <w:r w:rsidR="004C10AA" w:rsidRPr="004C10AA">
        <w:t xml:space="preserve">Mueller S, </w:t>
      </w:r>
      <w:r w:rsidR="004C10AA" w:rsidRPr="00442D7A">
        <w:t>Im</w:t>
      </w:r>
      <w:r w:rsidR="004C10AA" w:rsidRPr="004C10AA">
        <w:t xml:space="preserve"> S, Gurevich S, </w:t>
      </w:r>
      <w:r w:rsidR="004C10AA" w:rsidRPr="00442D7A">
        <w:t>Teibrich</w:t>
      </w:r>
      <w:r w:rsidR="004C10AA" w:rsidRPr="004C10AA">
        <w:t xml:space="preserve"> A, Pfisterer L, Guimbretière F, Baudisch P. WirePrint: 3D printed previews for fast prototyping. InProceedings of the 27th annual ACM symposium on User interface software and technology 2014 Oct 5 (pp. 273-280). ACM.</w:t>
      </w:r>
    </w:p>
    <w:p w14:paraId="1A970042" w14:textId="77777777" w:rsidR="00095C44" w:rsidRDefault="003C59B8" w:rsidP="00BB71A6">
      <w:pPr>
        <w:pStyle w:val="Els-reference"/>
        <w:ind w:left="240" w:hanging="240"/>
        <w:jc w:val="both"/>
      </w:pPr>
      <w:r>
        <w:t>[3]</w:t>
      </w:r>
      <w:r w:rsidR="00386284">
        <w:t xml:space="preserve"> </w:t>
      </w:r>
      <w:r w:rsidR="004C10AA" w:rsidRPr="004C10AA">
        <w:t>Cotteleer M, Joyce J. 3D opportunity: Additive manufacturing paths to performance, innovation, and growth. Deloitte Review. 2014 Jan 17;14:5-19.</w:t>
      </w:r>
    </w:p>
    <w:p w14:paraId="2DF19CB3" w14:textId="77777777" w:rsidR="00D76BB4" w:rsidRPr="00BB71A6" w:rsidRDefault="00D76BB4" w:rsidP="00D76BB4">
      <w:pPr>
        <w:pStyle w:val="Els-reference"/>
        <w:ind w:left="240" w:hanging="240"/>
        <w:jc w:val="both"/>
      </w:pPr>
      <w:r>
        <w:t>[</w:t>
      </w:r>
      <w:r w:rsidR="00BB71A6">
        <w:t>4</w:t>
      </w:r>
      <w:r>
        <w:t xml:space="preserve">] </w:t>
      </w:r>
      <w:r w:rsidR="00FD683E" w:rsidRPr="00FD683E">
        <w:t>Tapia G, Elwany A. A review on process monitoring and control in metal-based additive manufacturing. Journal of Manufacturing Science and Engineering. 2014 Dec 1;136(6):060801.</w:t>
      </w:r>
    </w:p>
    <w:p w14:paraId="291545C3" w14:textId="77777777" w:rsidR="00D76BB4" w:rsidRDefault="00D76BB4" w:rsidP="00D76BB4">
      <w:pPr>
        <w:pStyle w:val="Els-reference"/>
        <w:ind w:left="240" w:hanging="240"/>
        <w:jc w:val="both"/>
      </w:pPr>
      <w:r>
        <w:t>[</w:t>
      </w:r>
      <w:r w:rsidR="00BB71A6">
        <w:t>5</w:t>
      </w:r>
      <w:r>
        <w:t xml:space="preserve">] </w:t>
      </w:r>
      <w:r w:rsidR="001C026B" w:rsidRPr="001C026B">
        <w:t>Uriondo A, Esperon-Miguez M, Perinpanayagam S. The present and future of additive manufacturing in the aerospace sector: A review of important aspects. Proceedings of the Institution of Mechanical Engineers, Part G: Journal of Aerospace Engineering. 2015 Sep;229(11):2132-47.</w:t>
      </w:r>
    </w:p>
    <w:p w14:paraId="30220F4D" w14:textId="77777777" w:rsidR="00480E07" w:rsidRDefault="00480E07" w:rsidP="00D76BB4">
      <w:pPr>
        <w:pStyle w:val="Els-reference"/>
        <w:ind w:left="240" w:hanging="240"/>
        <w:jc w:val="both"/>
      </w:pPr>
      <w:r>
        <w:t xml:space="preserve">[6] </w:t>
      </w:r>
      <w:r w:rsidRPr="00480E07">
        <w:t xml:space="preserve">Gu DD, Meiners W, Wissenbach K, Poprawe R. Laser additive manufacturing of metallic components: materials, processes </w:t>
      </w:r>
      <w:r w:rsidRPr="00442D7A">
        <w:t>and</w:t>
      </w:r>
      <w:r w:rsidRPr="00480E07">
        <w:t xml:space="preserve"> mechanisms. International materials reviews. 2012 May 1;57(3):133-64.</w:t>
      </w:r>
    </w:p>
    <w:p w14:paraId="25B1BF10" w14:textId="13FA6CF1" w:rsidR="00543C89" w:rsidRDefault="00480E07" w:rsidP="00911030">
      <w:pPr>
        <w:pStyle w:val="Els-reference"/>
        <w:ind w:left="240" w:hanging="240"/>
        <w:jc w:val="both"/>
      </w:pPr>
      <w:r>
        <w:t xml:space="preserve"> </w:t>
      </w:r>
      <w:r w:rsidR="00543C89">
        <w:t xml:space="preserve">[7] </w:t>
      </w:r>
      <w:r w:rsidR="00580DCC" w:rsidRPr="00580DCC">
        <w:t>Zeng K, Pal D, Stucker B. A review of thermal analysis methods in laser sintering and selective laser melting. In</w:t>
      </w:r>
      <w:r w:rsidR="00146DEB">
        <w:t xml:space="preserve"> </w:t>
      </w:r>
      <w:r w:rsidR="00580DCC" w:rsidRPr="00580DCC">
        <w:t>Proceedings of Solid Freeform Fabrication Symposium Austin, TX 2012 Aug 6 (Vol. 60, pp. 796-814).</w:t>
      </w:r>
    </w:p>
    <w:p w14:paraId="2EFB843B" w14:textId="77777777" w:rsidR="00713BD0" w:rsidRDefault="00713BD0" w:rsidP="00911030">
      <w:pPr>
        <w:pStyle w:val="Els-reference"/>
        <w:ind w:left="240" w:hanging="240"/>
        <w:jc w:val="both"/>
      </w:pPr>
      <w:r>
        <w:t xml:space="preserve">[8] </w:t>
      </w:r>
      <w:r w:rsidRPr="00713BD0">
        <w:t xml:space="preserve">Abeykoon C, Martin PJ, Li K, Kelly AL. Dynamic </w:t>
      </w:r>
      <w:r w:rsidRPr="00442D7A">
        <w:t>modelling</w:t>
      </w:r>
      <w:r w:rsidRPr="00713BD0">
        <w:t xml:space="preserve"> of </w:t>
      </w:r>
      <w:r w:rsidRPr="00442D7A">
        <w:t>die</w:t>
      </w:r>
      <w:r w:rsidRPr="00713BD0">
        <w:t xml:space="preserve"> melt temperature profile in polymer extrusion: Effects of process settings, screw geometry </w:t>
      </w:r>
      <w:r w:rsidRPr="00442D7A">
        <w:t>and</w:t>
      </w:r>
      <w:r w:rsidRPr="00713BD0">
        <w:t xml:space="preserve"> material. Applied Mathematical Modelling. 2014 Feb 15;38(4):1224-36.</w:t>
      </w:r>
    </w:p>
    <w:p w14:paraId="020CA6DA" w14:textId="77777777" w:rsidR="00911030" w:rsidRDefault="00911030" w:rsidP="00911030">
      <w:pPr>
        <w:pStyle w:val="Els-reference"/>
        <w:ind w:left="240" w:hanging="240"/>
        <w:jc w:val="both"/>
      </w:pPr>
      <w:r w:rsidRPr="001360EA">
        <w:t>[</w:t>
      </w:r>
      <w:r w:rsidR="00713BD0">
        <w:t>9</w:t>
      </w:r>
      <w:r w:rsidRPr="001360EA">
        <w:t xml:space="preserve">] </w:t>
      </w:r>
      <w:r w:rsidR="00040978" w:rsidRPr="00040978">
        <w:t>Oropallo W, Piegl LA. Ten challenges in 3D printing. Engineering with Computers. 2016 Jan 1;32(1):135-48.</w:t>
      </w:r>
    </w:p>
    <w:p w14:paraId="3A699D63" w14:textId="77777777" w:rsidR="00033E7E" w:rsidRDefault="00033E7E" w:rsidP="00911030">
      <w:pPr>
        <w:pStyle w:val="Els-reference"/>
        <w:ind w:left="240" w:hanging="240"/>
        <w:jc w:val="both"/>
      </w:pPr>
      <w:r>
        <w:t>[</w:t>
      </w:r>
      <w:r w:rsidR="00713BD0">
        <w:t>10</w:t>
      </w:r>
      <w:r>
        <w:t xml:space="preserve">] </w:t>
      </w:r>
      <w:r w:rsidR="0078470F" w:rsidRPr="008E6AA1">
        <w:t>Hartley, Richard, and Andrew Zisserman. "Multiple view geometry in computer vision." Robotica 23.2 (2005): 271-27</w:t>
      </w:r>
      <w:r w:rsidR="0005780E">
        <w:t>2</w:t>
      </w:r>
      <w:r w:rsidR="0078470F" w:rsidRPr="008E6AA1">
        <w:t>.</w:t>
      </w:r>
    </w:p>
    <w:p w14:paraId="077FD13B" w14:textId="73470401" w:rsidR="00F96DB7" w:rsidRDefault="00F96DB7" w:rsidP="00911030">
      <w:pPr>
        <w:pStyle w:val="Els-reference"/>
        <w:ind w:left="240" w:hanging="240"/>
        <w:jc w:val="both"/>
      </w:pPr>
      <w:r>
        <w:lastRenderedPageBreak/>
        <w:t>[</w:t>
      </w:r>
      <w:r w:rsidR="0044052F">
        <w:t>1</w:t>
      </w:r>
      <w:r w:rsidR="00713BD0">
        <w:t>1</w:t>
      </w:r>
      <w:r>
        <w:t xml:space="preserve">] </w:t>
      </w:r>
      <w:r w:rsidR="003020FE" w:rsidRPr="003020FE">
        <w:t>Merrell P, Akbarzadeh A, Wang L, Mordohai P, Frahm JM, Yang R, Nistér D, Pollefeys M. Real-time visibility-based fusion of depth maps. In2007 IEEE 11th International Conference on Computer Vision 2007 Oct 14 (pp. 1-8). IEEE.</w:t>
      </w:r>
    </w:p>
    <w:p w14:paraId="4D8A89E5" w14:textId="77777777" w:rsidR="00C543A7" w:rsidRDefault="00C543A7" w:rsidP="00911030">
      <w:pPr>
        <w:pStyle w:val="Els-reference"/>
        <w:ind w:left="240" w:hanging="240"/>
        <w:jc w:val="both"/>
      </w:pPr>
      <w:r>
        <w:t>[1</w:t>
      </w:r>
      <w:r w:rsidR="00713BD0">
        <w:t>2</w:t>
      </w:r>
      <w:r>
        <w:t xml:space="preserve">] </w:t>
      </w:r>
      <w:r w:rsidR="00124A07" w:rsidRPr="00124A07">
        <w:t xml:space="preserve">Levoy M, Pulli K, Curless B, Rusinkiewicz S, Koller D, Pereira L, Ginzton M, Anderson S, Davis J, Ginsberg J, Shade J. The digital Michelangelo project: 3D scanning of large statues. InProceedings of the 27th annual conference on Computer graphics and interactive techniques 2000 Jul 1 (pp. 131-144). ACM Press/Addison-Wesley Publishing </w:t>
      </w:r>
      <w:r w:rsidR="00124A07" w:rsidRPr="00442D7A">
        <w:t>Co..</w:t>
      </w:r>
    </w:p>
    <w:p w14:paraId="56D8E3C7" w14:textId="0F2286B0" w:rsidR="009B6C57" w:rsidRDefault="008E6AA1" w:rsidP="009B6C57">
      <w:pPr>
        <w:pStyle w:val="Els-reference"/>
        <w:ind w:left="240" w:hanging="240"/>
        <w:jc w:val="both"/>
      </w:pPr>
      <w:r>
        <w:t>[1</w:t>
      </w:r>
      <w:r w:rsidR="00713BD0">
        <w:t>3</w:t>
      </w:r>
      <w:r>
        <w:t xml:space="preserve">] </w:t>
      </w:r>
      <w:r w:rsidR="00124A07" w:rsidRPr="00124A07">
        <w:t xml:space="preserve">Frahm JM, Fite-Georgel P, Gallup D, Johnson T, </w:t>
      </w:r>
      <w:r w:rsidR="00124A07" w:rsidRPr="00442D7A">
        <w:t>Raguram</w:t>
      </w:r>
      <w:r w:rsidR="00124A07" w:rsidRPr="00124A07">
        <w:t xml:space="preserve"> R, Wu C, Jen YH, Dunn E, Clipp B, Lazebnik S, Pollefeys M. Building </w:t>
      </w:r>
      <w:r w:rsidR="00124A07" w:rsidRPr="00442D7A">
        <w:t>rome</w:t>
      </w:r>
      <w:r w:rsidR="00124A07" w:rsidRPr="00124A07">
        <w:t xml:space="preserve"> on a cloudless day. In</w:t>
      </w:r>
      <w:r w:rsidR="00717324">
        <w:t xml:space="preserve"> </w:t>
      </w:r>
      <w:r w:rsidR="00124A07" w:rsidRPr="00124A07">
        <w:t>European Conference on Computer Vision 2010 Sep 5 (pp. 368-381). Springer, Berlin, Heidelberg.</w:t>
      </w:r>
    </w:p>
    <w:p w14:paraId="59A739AF" w14:textId="77777777" w:rsidR="007D5720" w:rsidRDefault="009B6C57" w:rsidP="009B6C57">
      <w:pPr>
        <w:pStyle w:val="Els-reference"/>
        <w:ind w:left="240" w:hanging="240"/>
        <w:jc w:val="both"/>
      </w:pPr>
      <w:r>
        <w:t xml:space="preserve"> </w:t>
      </w:r>
      <w:r w:rsidR="007D5720">
        <w:t>[1</w:t>
      </w:r>
      <w:r w:rsidR="00713BD0">
        <w:t>4</w:t>
      </w:r>
      <w:r w:rsidR="007D5720">
        <w:t xml:space="preserve">] </w:t>
      </w:r>
      <w:r w:rsidR="00C73D49" w:rsidRPr="00C73D49">
        <w:t xml:space="preserve">Kazhdan M, Hoppe H. Screened </w:t>
      </w:r>
      <w:r w:rsidR="00C73D49" w:rsidRPr="00442D7A">
        <w:t>poisson</w:t>
      </w:r>
      <w:r w:rsidR="00C73D49" w:rsidRPr="00C73D49">
        <w:t xml:space="preserve"> surface reconstruction. ACM Transactions on Graphics (ToG). 2013 Jun 1;32(3):29.</w:t>
      </w:r>
    </w:p>
    <w:p w14:paraId="7F5CDA18" w14:textId="77777777" w:rsidR="0074299A" w:rsidRDefault="0074299A" w:rsidP="00916514">
      <w:pPr>
        <w:pStyle w:val="Els-reference"/>
        <w:ind w:left="240" w:hanging="240"/>
        <w:jc w:val="both"/>
      </w:pPr>
      <w:r>
        <w:t>[1</w:t>
      </w:r>
      <w:r w:rsidR="00713BD0">
        <w:t>5</w:t>
      </w:r>
      <w:r>
        <w:t>]</w:t>
      </w:r>
      <w:r w:rsidR="0057353D" w:rsidRPr="0057353D">
        <w:t>Schonberger JL, Frahm JM. Structure-from-motion revisited. InProceedings of the IEEE Conference on Computer Vision and Pattern Recognition 2016 (pp. 4104-4113).</w:t>
      </w:r>
    </w:p>
    <w:p w14:paraId="2827BDA9" w14:textId="288A6FDC" w:rsidR="00D76BB4" w:rsidRDefault="00366AE2" w:rsidP="00916514">
      <w:pPr>
        <w:pStyle w:val="Els-reference"/>
        <w:ind w:left="240" w:hanging="240"/>
        <w:jc w:val="both"/>
      </w:pPr>
      <w:r>
        <w:t>[1</w:t>
      </w:r>
      <w:r w:rsidR="00713BD0">
        <w:t>6</w:t>
      </w:r>
      <w:r>
        <w:t xml:space="preserve">] </w:t>
      </w:r>
      <w:r w:rsidR="004A7318" w:rsidRPr="004A7318">
        <w:t>Cui Y, Schuon S, Chan D, Thrun S, Theobalt C. 3D shape scanning with a time-of-flight camera. In</w:t>
      </w:r>
      <w:r w:rsidR="00F472DF">
        <w:t xml:space="preserve"> s</w:t>
      </w:r>
      <w:r w:rsidR="004A7318" w:rsidRPr="004A7318">
        <w:t>2010 IEEE Computer Society Conference on Computer Vision and Pattern Recognition 2010 Jun 13 (pp. 1173-1180). IEEE.</w:t>
      </w:r>
    </w:p>
    <w:p w14:paraId="17A3C873" w14:textId="77777777" w:rsidR="00AC2F75" w:rsidRDefault="00AC2F75" w:rsidP="00916514">
      <w:pPr>
        <w:pStyle w:val="Els-reference"/>
        <w:ind w:left="240" w:hanging="240"/>
        <w:jc w:val="both"/>
      </w:pPr>
      <w:r>
        <w:t>[1</w:t>
      </w:r>
      <w:r w:rsidR="00713BD0">
        <w:t>7</w:t>
      </w:r>
      <w:r>
        <w:t xml:space="preserve">] </w:t>
      </w:r>
      <w:r w:rsidR="001B6896" w:rsidRPr="001B6896">
        <w:t>Chow J, Ang K, Lichti D, Teskey W. Performance analysis of a low-cost triangulation-based 3D camera: Microsoft Kinect system. InInt. Soc. for Photogrammetry and Remote Sensing Congress (ISPRS) 2012 Aug 25 (Vol. 39, p. B5).</w:t>
      </w:r>
    </w:p>
    <w:p w14:paraId="014DA545" w14:textId="77777777" w:rsidR="00CB29EB" w:rsidRDefault="00CB29EB" w:rsidP="00095C44">
      <w:pPr>
        <w:pStyle w:val="Els-reference"/>
        <w:ind w:left="240" w:hanging="240"/>
        <w:jc w:val="both"/>
      </w:pPr>
      <w:r>
        <w:t>[1</w:t>
      </w:r>
      <w:r w:rsidR="00713BD0">
        <w:t>8</w:t>
      </w:r>
      <w:r>
        <w:t xml:space="preserve">] </w:t>
      </w:r>
      <w:r w:rsidR="005C05C3" w:rsidRPr="005C05C3">
        <w:t xml:space="preserve">Fründ J, Gausemeier J, Matysczok C, Radkowski R. Using augmented reality technology to support </w:t>
      </w:r>
      <w:r w:rsidR="005C05C3" w:rsidRPr="00442D7A">
        <w:t>the automobile</w:t>
      </w:r>
      <w:r w:rsidR="005C05C3" w:rsidRPr="005C05C3">
        <w:t xml:space="preserve"> development. InInternational Conference on Computer Supported Cooperative Work in Design 2004 May 26 (pp. 289-298). Springer, Berlin, Heidelberg.</w:t>
      </w:r>
    </w:p>
    <w:p w14:paraId="1AC9F21B" w14:textId="77777777" w:rsidR="008775C1" w:rsidRDefault="008775C1" w:rsidP="00095C44">
      <w:pPr>
        <w:pStyle w:val="Els-reference"/>
        <w:ind w:left="240" w:hanging="240"/>
        <w:jc w:val="both"/>
      </w:pPr>
      <w:r w:rsidRPr="00C56E97">
        <w:rPr>
          <w:lang w:val="en-IE"/>
        </w:rPr>
        <w:t>[1</w:t>
      </w:r>
      <w:r w:rsidR="00713BD0" w:rsidRPr="00C56E97">
        <w:rPr>
          <w:lang w:val="en-IE"/>
        </w:rPr>
        <w:t>9</w:t>
      </w:r>
      <w:r w:rsidRPr="00C56E97">
        <w:rPr>
          <w:lang w:val="en-IE"/>
        </w:rPr>
        <w:t xml:space="preserve">] </w:t>
      </w:r>
      <w:r w:rsidR="00C71F0C" w:rsidRPr="00C56E97">
        <w:rPr>
          <w:lang w:val="en-IE"/>
        </w:rPr>
        <w:t xml:space="preserve">Ng LX, Oon SW, Ong SK, </w:t>
      </w:r>
      <w:r w:rsidR="00C71F0C" w:rsidRPr="00442D7A">
        <w:rPr>
          <w:lang w:val="en-IE"/>
        </w:rPr>
        <w:t>Nee</w:t>
      </w:r>
      <w:r w:rsidR="00C71F0C" w:rsidRPr="00C56E97">
        <w:rPr>
          <w:lang w:val="en-IE"/>
        </w:rPr>
        <w:t xml:space="preserve"> AY. GARDE: a gesture-based augmented reality design evaluation system. International Journal on Interactive Design and Manufacturing (IJIDeM). 2011 Jun 1;5(2):85.</w:t>
      </w:r>
    </w:p>
    <w:p w14:paraId="5059A577" w14:textId="77777777" w:rsidR="001412B6" w:rsidRDefault="001412B6" w:rsidP="00095C44">
      <w:pPr>
        <w:pStyle w:val="Els-reference"/>
        <w:ind w:left="240" w:hanging="240"/>
        <w:jc w:val="both"/>
      </w:pPr>
      <w:r>
        <w:t>[</w:t>
      </w:r>
      <w:r w:rsidR="00713BD0">
        <w:t>20</w:t>
      </w:r>
      <w:r>
        <w:t xml:space="preserve">] </w:t>
      </w:r>
      <w:r w:rsidR="00677954" w:rsidRPr="00677954">
        <w:t xml:space="preserve">Ong S, Pang Y, </w:t>
      </w:r>
      <w:r w:rsidR="00677954" w:rsidRPr="00442D7A">
        <w:t>Nee</w:t>
      </w:r>
      <w:r w:rsidR="00677954" w:rsidRPr="00677954">
        <w:t xml:space="preserve"> AY. Augmented reality aided assembly design and planning. CIRP annals. 2007 Jan 1;56(1):49-52.</w:t>
      </w:r>
    </w:p>
    <w:p w14:paraId="1A2D994B" w14:textId="77777777" w:rsidR="0014734D" w:rsidRDefault="0014734D" w:rsidP="00095C44">
      <w:pPr>
        <w:pStyle w:val="Els-reference"/>
        <w:ind w:left="240" w:hanging="240"/>
        <w:jc w:val="both"/>
      </w:pPr>
      <w:r>
        <w:t>[</w:t>
      </w:r>
      <w:r w:rsidR="0044052F">
        <w:t>2</w:t>
      </w:r>
      <w:r w:rsidR="00713BD0">
        <w:t>1</w:t>
      </w:r>
      <w:r>
        <w:t xml:space="preserve">] </w:t>
      </w:r>
      <w:r w:rsidR="00677954" w:rsidRPr="00677954">
        <w:t>Pang Y, Nee AY, Khim Ong S, Yuan M, Youcef-Toumi K. Assembly feature design in an augmented reality environment. Assembly Automation. 2006 Jan 1;26(1):34-43.</w:t>
      </w:r>
    </w:p>
    <w:p w14:paraId="625E7FF3" w14:textId="77777777" w:rsidR="000B25DE" w:rsidRDefault="000B25DE" w:rsidP="00095C44">
      <w:pPr>
        <w:pStyle w:val="Els-reference"/>
        <w:ind w:left="240" w:hanging="240"/>
        <w:jc w:val="both"/>
      </w:pPr>
      <w:r>
        <w:t>[2</w:t>
      </w:r>
      <w:r w:rsidR="00713BD0">
        <w:t>2</w:t>
      </w:r>
      <w:r>
        <w:t xml:space="preserve">] </w:t>
      </w:r>
      <w:r w:rsidR="00FD3571" w:rsidRPr="00FD3571">
        <w:t xml:space="preserve">Shen Y, Ong SK, </w:t>
      </w:r>
      <w:r w:rsidR="00FD3571" w:rsidRPr="00442D7A">
        <w:t>Nee</w:t>
      </w:r>
      <w:r w:rsidR="00FD3571" w:rsidRPr="00FD3571">
        <w:t xml:space="preserve"> AY. Augmented reality for collaborative product design and development. Design Studies. 2010 Mar 1;31(2):118-45.</w:t>
      </w:r>
    </w:p>
    <w:p w14:paraId="5E5F85D6" w14:textId="292DA510" w:rsidR="004F10B5" w:rsidRPr="004F10B5" w:rsidRDefault="004F10B5" w:rsidP="004F10B5">
      <w:pPr>
        <w:pStyle w:val="Els-body-text"/>
        <w:ind w:left="284" w:right="-28" w:hanging="284"/>
        <w:rPr>
          <w:noProof/>
          <w:sz w:val="16"/>
        </w:rPr>
      </w:pPr>
      <w:r w:rsidRPr="004F10B5">
        <w:rPr>
          <w:noProof/>
          <w:sz w:val="16"/>
        </w:rPr>
        <w:t>[2</w:t>
      </w:r>
      <w:r w:rsidR="00713BD0">
        <w:rPr>
          <w:noProof/>
          <w:sz w:val="16"/>
        </w:rPr>
        <w:t>3</w:t>
      </w:r>
      <w:r w:rsidRPr="004F10B5">
        <w:rPr>
          <w:noProof/>
          <w:sz w:val="16"/>
        </w:rPr>
        <w:t xml:space="preserve">] </w:t>
      </w:r>
      <w:r w:rsidR="00756576" w:rsidRPr="00756576">
        <w:rPr>
          <w:noProof/>
          <w:sz w:val="16"/>
        </w:rPr>
        <w:t xml:space="preserve">Yamaoka J, Kakehi Y. MiragePrinter: interactive fabrication on a 3D printer with a mid-air display. </w:t>
      </w:r>
      <w:r w:rsidR="00756576" w:rsidRPr="007750AA">
        <w:rPr>
          <w:noProof/>
          <w:sz w:val="16"/>
        </w:rPr>
        <w:t>In</w:t>
      </w:r>
      <w:r w:rsidR="007750AA" w:rsidRPr="007750AA">
        <w:rPr>
          <w:noProof/>
          <w:sz w:val="16"/>
        </w:rPr>
        <w:t xml:space="preserve"> </w:t>
      </w:r>
      <w:r w:rsidR="00756576" w:rsidRPr="007750AA">
        <w:rPr>
          <w:noProof/>
          <w:sz w:val="16"/>
        </w:rPr>
        <w:t>ACM</w:t>
      </w:r>
      <w:r w:rsidR="00756576" w:rsidRPr="00756576">
        <w:rPr>
          <w:noProof/>
          <w:sz w:val="16"/>
        </w:rPr>
        <w:t xml:space="preserve"> SIGGRAPH 2016 Studio 2016 Jul 24 (p. 6). ACM.</w:t>
      </w:r>
    </w:p>
    <w:p w14:paraId="119E468D" w14:textId="77777777" w:rsidR="00380AA3" w:rsidRDefault="001364B7" w:rsidP="00784B51">
      <w:pPr>
        <w:pStyle w:val="Els-reference"/>
        <w:ind w:left="240" w:hanging="240"/>
        <w:jc w:val="both"/>
      </w:pPr>
      <w:r>
        <w:t>[2</w:t>
      </w:r>
      <w:r w:rsidR="00713BD0">
        <w:t>4</w:t>
      </w:r>
      <w:r>
        <w:t xml:space="preserve">] </w:t>
      </w:r>
      <w:r w:rsidR="00667F9D" w:rsidRPr="00667F9D">
        <w:t xml:space="preserve">Ceruti A, Liverani A, Bombardi T. Augmented vision and interactive monitoring in </w:t>
      </w:r>
      <w:r w:rsidR="00667F9D" w:rsidRPr="00442D7A">
        <w:t>3D</w:t>
      </w:r>
      <w:r w:rsidR="00667F9D" w:rsidRPr="00667F9D">
        <w:t xml:space="preserve"> printing process. International Journal on Interactive Design and Manufacturing (IJIDeM). 2017 May 1;11(2):385-95.</w:t>
      </w:r>
    </w:p>
    <w:p w14:paraId="0005409B" w14:textId="77777777" w:rsidR="00EE4345" w:rsidRDefault="00EE4345" w:rsidP="00784B51">
      <w:pPr>
        <w:pStyle w:val="Els-reference"/>
        <w:ind w:left="240" w:hanging="240"/>
        <w:jc w:val="both"/>
      </w:pPr>
      <w:r>
        <w:t>[2</w:t>
      </w:r>
      <w:r w:rsidR="00713BD0">
        <w:t>5</w:t>
      </w:r>
      <w:r>
        <w:t xml:space="preserve">] </w:t>
      </w:r>
      <w:r w:rsidR="00E4124E" w:rsidRPr="00E4124E">
        <w:t>Oliveira FP, Tavares JM. Medical image registration: a review. Computer methods in biomechanics and biomedical engineering. 2014 Jan 25;17(2):73-93.</w:t>
      </w:r>
    </w:p>
    <w:p w14:paraId="648C2252" w14:textId="77777777" w:rsidR="003C59B8" w:rsidRDefault="003C59B8">
      <w:pPr>
        <w:pStyle w:val="Els-body-text"/>
        <w:ind w:right="-28"/>
      </w:pPr>
    </w:p>
    <w:p w14:paraId="6F0D7D7A" w14:textId="77777777" w:rsidR="004F10B5" w:rsidRDefault="004F10B5">
      <w:pPr>
        <w:pStyle w:val="Els-body-text"/>
        <w:ind w:right="-28"/>
      </w:pPr>
    </w:p>
    <w:p w14:paraId="7393A947" w14:textId="77777777" w:rsidR="003C59B8" w:rsidRDefault="003C59B8">
      <w:pPr>
        <w:pStyle w:val="Els-body-text"/>
        <w:ind w:right="-28"/>
      </w:pPr>
    </w:p>
    <w:p w14:paraId="02D201A8" w14:textId="77777777" w:rsidR="003C59B8" w:rsidRDefault="003C59B8">
      <w:pPr>
        <w:pStyle w:val="Els-body-text"/>
        <w:ind w:right="-28"/>
      </w:pPr>
    </w:p>
    <w:p w14:paraId="4D963D0F" w14:textId="77777777" w:rsidR="003C59B8" w:rsidRDefault="003C59B8">
      <w:pPr>
        <w:pStyle w:val="Els-body-text"/>
        <w:ind w:right="-28"/>
      </w:pPr>
    </w:p>
    <w:p w14:paraId="17B136AE" w14:textId="77777777" w:rsidR="003C59B8" w:rsidRDefault="003C59B8">
      <w:pPr>
        <w:pStyle w:val="Els-body-text"/>
        <w:ind w:right="-28"/>
      </w:pPr>
    </w:p>
    <w:p w14:paraId="048B6D9B" w14:textId="77777777" w:rsidR="003C59B8" w:rsidRDefault="003C59B8">
      <w:pPr>
        <w:pStyle w:val="Els-body-text"/>
        <w:ind w:right="-28"/>
      </w:pPr>
    </w:p>
    <w:p w14:paraId="73F89637" w14:textId="77777777" w:rsidR="003C59B8" w:rsidRDefault="003C59B8">
      <w:pPr>
        <w:pStyle w:val="Els-body-text"/>
        <w:ind w:right="-28"/>
      </w:pPr>
    </w:p>
    <w:p w14:paraId="22A7C40D" w14:textId="77777777" w:rsidR="003C59B8" w:rsidRDefault="003C59B8">
      <w:pPr>
        <w:pStyle w:val="Els-body-text"/>
        <w:ind w:right="-28"/>
      </w:pPr>
    </w:p>
    <w:p w14:paraId="1918FB2B" w14:textId="77777777" w:rsidR="003C59B8" w:rsidRDefault="003C59B8">
      <w:pPr>
        <w:pStyle w:val="Els-body-text"/>
        <w:ind w:right="-28"/>
      </w:pPr>
    </w:p>
    <w:p w14:paraId="6E686F4B" w14:textId="77777777" w:rsidR="003C59B8" w:rsidRDefault="003C59B8">
      <w:pPr>
        <w:pStyle w:val="Els-body-text"/>
        <w:ind w:right="-28"/>
      </w:pPr>
    </w:p>
    <w:p w14:paraId="378285CF" w14:textId="77777777" w:rsidR="003C59B8" w:rsidRDefault="003C59B8">
      <w:pPr>
        <w:pStyle w:val="Els-body-text"/>
        <w:ind w:right="-28"/>
      </w:pPr>
    </w:p>
    <w:p w14:paraId="25542FE4" w14:textId="77777777" w:rsidR="003C59B8" w:rsidRDefault="003C59B8">
      <w:pPr>
        <w:pStyle w:val="Els-body-text"/>
        <w:ind w:right="-28"/>
      </w:pPr>
    </w:p>
    <w:p w14:paraId="29BE0191" w14:textId="77777777" w:rsidR="003C59B8" w:rsidRDefault="003C59B8">
      <w:pPr>
        <w:pStyle w:val="Els-body-text"/>
        <w:ind w:right="-28"/>
      </w:pPr>
    </w:p>
    <w:p w14:paraId="794ED2F1" w14:textId="77777777" w:rsidR="003C59B8" w:rsidRDefault="003C59B8">
      <w:pPr>
        <w:pStyle w:val="Els-body-text"/>
        <w:ind w:right="-28"/>
      </w:pPr>
    </w:p>
    <w:p w14:paraId="5FFF5B63" w14:textId="77777777" w:rsidR="003C59B8" w:rsidRDefault="003C59B8">
      <w:pPr>
        <w:pStyle w:val="Els-body-text"/>
        <w:ind w:right="-28"/>
      </w:pPr>
    </w:p>
    <w:p w14:paraId="6261DE46" w14:textId="77777777" w:rsidR="003C59B8" w:rsidRDefault="003C59B8">
      <w:pPr>
        <w:pStyle w:val="Els-body-text"/>
        <w:ind w:right="-28"/>
      </w:pPr>
    </w:p>
    <w:p w14:paraId="5F990030" w14:textId="77777777" w:rsidR="003C59B8" w:rsidRDefault="003C59B8">
      <w:pPr>
        <w:pStyle w:val="Els-body-text"/>
        <w:ind w:right="-28"/>
      </w:pPr>
    </w:p>
    <w:p w14:paraId="0BA92CB3" w14:textId="77777777" w:rsidR="003C59B8" w:rsidRDefault="003C59B8">
      <w:pPr>
        <w:pStyle w:val="Els-body-text"/>
        <w:ind w:right="-28"/>
      </w:pPr>
    </w:p>
    <w:p w14:paraId="74247AC8" w14:textId="77777777" w:rsidR="003C59B8" w:rsidRDefault="003C59B8">
      <w:pPr>
        <w:pStyle w:val="Els-body-text"/>
        <w:ind w:right="-28"/>
      </w:pPr>
    </w:p>
    <w:p w14:paraId="36874DDB" w14:textId="77777777" w:rsidR="003C59B8" w:rsidRDefault="003C59B8">
      <w:pPr>
        <w:pStyle w:val="Els-body-text"/>
        <w:ind w:right="-28"/>
      </w:pPr>
    </w:p>
    <w:p w14:paraId="7FC2A67E" w14:textId="77777777" w:rsidR="003C59B8" w:rsidRDefault="003C59B8">
      <w:pPr>
        <w:pStyle w:val="Els-body-text"/>
        <w:ind w:right="-28"/>
      </w:pPr>
    </w:p>
    <w:p w14:paraId="697A2B1A" w14:textId="77777777" w:rsidR="003C59B8" w:rsidRDefault="003C59B8">
      <w:pPr>
        <w:pStyle w:val="Els-body-text"/>
        <w:ind w:right="-28"/>
      </w:pPr>
    </w:p>
    <w:p w14:paraId="0ED4840D" w14:textId="77777777" w:rsidR="003C59B8" w:rsidRDefault="003C59B8">
      <w:pPr>
        <w:pStyle w:val="Els-body-text"/>
        <w:ind w:right="-28"/>
      </w:pPr>
    </w:p>
    <w:p w14:paraId="09DAA704" w14:textId="77777777" w:rsidR="003C59B8" w:rsidRDefault="003C59B8">
      <w:pPr>
        <w:pStyle w:val="Els-body-text"/>
        <w:ind w:right="-28"/>
      </w:pPr>
    </w:p>
    <w:p w14:paraId="2445F216" w14:textId="77777777" w:rsidR="003C59B8" w:rsidRDefault="003C59B8">
      <w:pPr>
        <w:pStyle w:val="Els-body-text"/>
        <w:ind w:right="-28"/>
      </w:pPr>
    </w:p>
    <w:p w14:paraId="2A650139" w14:textId="77777777" w:rsidR="003C59B8" w:rsidRDefault="003C59B8">
      <w:pPr>
        <w:pStyle w:val="Els-body-text"/>
        <w:ind w:right="-28"/>
      </w:pPr>
    </w:p>
    <w:p w14:paraId="7FECA944" w14:textId="77777777" w:rsidR="003C59B8" w:rsidRDefault="003C59B8">
      <w:pPr>
        <w:pStyle w:val="Els-body-text"/>
        <w:ind w:right="-28"/>
      </w:pPr>
    </w:p>
    <w:p w14:paraId="3526936F" w14:textId="77777777" w:rsidR="003C59B8" w:rsidRDefault="003C59B8">
      <w:pPr>
        <w:pStyle w:val="Els-body-text"/>
        <w:ind w:right="-28"/>
      </w:pPr>
    </w:p>
    <w:p w14:paraId="23F2DB5F" w14:textId="77777777" w:rsidR="003C59B8" w:rsidRDefault="003C59B8">
      <w:pPr>
        <w:pStyle w:val="Els-body-text"/>
        <w:ind w:right="-28"/>
      </w:pPr>
    </w:p>
    <w:p w14:paraId="36D6A161" w14:textId="77777777" w:rsidR="003C59B8" w:rsidRDefault="003C59B8">
      <w:pPr>
        <w:pStyle w:val="Els-body-text"/>
        <w:ind w:right="-28"/>
      </w:pPr>
    </w:p>
    <w:p w14:paraId="62F9E638" w14:textId="77777777" w:rsidR="003C59B8" w:rsidRDefault="003C59B8">
      <w:pPr>
        <w:pStyle w:val="Els-body-text"/>
        <w:ind w:right="-28"/>
      </w:pPr>
    </w:p>
    <w:sectPr w:rsidR="003C59B8" w:rsidSect="00520D4E">
      <w:footnotePr>
        <w:numFmt w:val="chicago"/>
      </w:footnotePr>
      <w:type w:val="continuous"/>
      <w:pgSz w:w="11907" w:h="16840" w:code="161"/>
      <w:pgMar w:top="737" w:right="680" w:bottom="1134" w:left="851" w:header="907" w:footer="1253" w:gutter="0"/>
      <w:cols w:num="2"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5FC623" w14:textId="77777777" w:rsidR="00685333" w:rsidRDefault="00685333">
      <w:r>
        <w:separator/>
      </w:r>
    </w:p>
    <w:p w14:paraId="4D410B6C" w14:textId="77777777" w:rsidR="00685333" w:rsidRDefault="00685333"/>
  </w:endnote>
  <w:endnote w:type="continuationSeparator" w:id="0">
    <w:p w14:paraId="298C6B43" w14:textId="77777777" w:rsidR="00685333" w:rsidRDefault="00685333">
      <w:r>
        <w:continuationSeparator/>
      </w:r>
    </w:p>
    <w:p w14:paraId="0AFBA98F" w14:textId="77777777" w:rsidR="00685333" w:rsidRDefault="00685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3513C6F-5A36-4869-8ED5-05E5D24F0E3D}"/>
    <w:embedBold r:id="rId2" w:fontKey="{529B5D34-30C2-40E9-970A-52A1948FEB4A}"/>
    <w:embedItalic r:id="rId3" w:fontKey="{11D72CCE-CD69-4465-99A2-DE5FB345DEF7}"/>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embedRegular r:id="rId4" w:subsetted="1" w:fontKey="{BD2E6E40-48C3-414C-9A35-6CDD52CCB7F1}"/>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Univers">
    <w:altName w:val="Univers"/>
    <w:charset w:val="00"/>
    <w:family w:val="swiss"/>
    <w:pitch w:val="variable"/>
    <w:sig w:usb0="80000287" w:usb1="00000000" w:usb2="00000000" w:usb3="00000000" w:csb0="0000000F" w:csb1="00000000"/>
    <w:embedRegular r:id="rId5" w:subsetted="1" w:fontKey="{D092CD4C-7CDF-4C55-BF51-04F77BD2C6C3}"/>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6" w:subsetted="1" w:fontKey="{A035ED4E-D00F-4E81-83A5-463C29C096A4}"/>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B7B64" w14:textId="77777777" w:rsidR="003C59B8" w:rsidRDefault="003C59B8">
    <w:pPr>
      <w:pStyle w:val="Footer"/>
    </w:pPr>
    <w:r>
      <w:t xml:space="preserve">2212-8271 </w:t>
    </w:r>
    <w:sdt>
      <w:sdtPr>
        <w:id w:val="-1752730739"/>
        <w:lock w:val="contentLocked"/>
        <w:placeholder>
          <w:docPart w:val="298B1FF65A0747FF9CC416089F710DA4"/>
        </w:placeholder>
        <w:group/>
      </w:sdtPr>
      <w:sdtEndPr/>
      <w:sdtContent>
        <w:sdt>
          <w:sdtPr>
            <w:id w:val="-1232459580"/>
            <w:lock w:val="sdtContentLocked"/>
            <w:placeholder>
              <w:docPart w:val="298B1FF65A0747FF9CC416089F710DA4"/>
            </w:placeholder>
          </w:sdtPr>
          <w:sdtEndPr/>
          <w:sdtContent>
            <w:r>
              <w:t xml:space="preserve">© 2019 The Authors. Published by Elsevier Ltd. </w:t>
            </w:r>
            <w:r w:rsidRPr="00C71834">
              <w:t>This is an open access article under the CC BY-NC-ND license (http://creativecommons.org/licenses/by-nc-nd/3.0/)</w:t>
            </w:r>
            <w:r>
              <w:br/>
            </w:r>
            <w:r w:rsidRPr="000D5C20">
              <w:rPr>
                <w:lang w:val="en-IN" w:eastAsia="en-IN"/>
              </w:rPr>
              <w:t xml:space="preserve">Peer-review under responsibility of </w:t>
            </w:r>
            <w:r w:rsidRPr="00C71834">
              <w:rPr>
                <w:lang w:val="en-IN" w:eastAsia="en-IN"/>
              </w:rPr>
              <w:t>the scientific committee of the 52nd CIRP Conference on Manufacturing Systems</w:t>
            </w:r>
            <w:r>
              <w:rPr>
                <w:lang w:val="en-IN" w:eastAsia="en-IN"/>
              </w:rPr>
              <w: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6F157" w14:textId="77777777" w:rsidR="00685333" w:rsidRDefault="00685333">
      <w:pPr>
        <w:pStyle w:val="Footer"/>
        <w:rPr>
          <w:lang w:val="en-GB"/>
        </w:rPr>
      </w:pPr>
      <w:r>
        <w:drawing>
          <wp:inline distT="0" distB="0" distL="0" distR="0" wp14:anchorId="001FB612" wp14:editId="5B988FA1">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3654BF5" w14:textId="77777777" w:rsidR="00685333" w:rsidRDefault="00685333"/>
  </w:footnote>
  <w:footnote w:type="continuationSeparator" w:id="0">
    <w:p w14:paraId="31A95374" w14:textId="77777777" w:rsidR="00685333" w:rsidRDefault="00685333">
      <w:r>
        <w:continuationSeparator/>
      </w:r>
    </w:p>
    <w:p w14:paraId="47F36647" w14:textId="77777777" w:rsidR="00685333" w:rsidRDefault="00685333"/>
  </w:footnote>
  <w:footnote w:id="1">
    <w:p w14:paraId="2FAE2F3D" w14:textId="77777777" w:rsidR="00430CC7" w:rsidRPr="00540035" w:rsidRDefault="00430CC7">
      <w:pPr>
        <w:pStyle w:val="FootnoteText"/>
        <w:rPr>
          <w:sz w:val="16"/>
          <w:szCs w:val="16"/>
          <w:lang w:val="en-IE"/>
        </w:rPr>
      </w:pPr>
      <w:r w:rsidRPr="00540035">
        <w:rPr>
          <w:rStyle w:val="FootnoteReference"/>
          <w:sz w:val="16"/>
          <w:szCs w:val="16"/>
        </w:rPr>
        <w:footnoteRef/>
      </w:r>
      <w:r w:rsidRPr="00540035">
        <w:rPr>
          <w:sz w:val="16"/>
          <w:szCs w:val="16"/>
        </w:rPr>
        <w:t xml:space="preserve"> https://www.microsoft.com/en-us/hololens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B7BE6" w14:textId="77777777" w:rsidR="003C59B8" w:rsidRDefault="003C59B8">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2</w:t>
    </w:r>
    <w:r>
      <w:rPr>
        <w:rStyle w:val="PageNumber"/>
        <w:i w:val="0"/>
      </w:rPr>
      <w:fldChar w:fldCharType="end"/>
    </w:r>
    <w:r>
      <w:tab/>
    </w:r>
    <w:r w:rsidR="001D00A7">
      <w:t>Ammar et al.</w:t>
    </w:r>
    <w:r>
      <w:t xml:space="preserve">/ </w:t>
    </w:r>
    <w:r>
      <w:rPr>
        <w:iCs/>
        <w:szCs w:val="16"/>
      </w:rPr>
      <w:t xml:space="preserve">Procedia CIRP </w:t>
    </w:r>
    <w:r>
      <w:t>00 (</w:t>
    </w:r>
    <w:r>
      <w:rPr>
        <w:rFonts w:hint="eastAsia"/>
        <w:lang w:eastAsia="zh-CN"/>
      </w:rPr>
      <w:t>201</w:t>
    </w:r>
    <w:r>
      <w:rPr>
        <w:lang w:eastAsia="zh-CN"/>
      </w:rPr>
      <w:t>9</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E614C" w14:textId="77777777" w:rsidR="003C59B8" w:rsidRDefault="003C59B8">
    <w:pPr>
      <w:pStyle w:val="Header"/>
      <w:tabs>
        <w:tab w:val="clear" w:pos="9356"/>
        <w:tab w:val="center" w:pos="4920"/>
        <w:tab w:val="right" w:pos="10320"/>
      </w:tabs>
      <w:spacing w:line="200" w:lineRule="exact"/>
    </w:pPr>
    <w:r>
      <w:tab/>
    </w:r>
    <w:r w:rsidR="001D00A7">
      <w:t>Ammar et al.</w:t>
    </w:r>
    <w:r>
      <w:t xml:space="preserve">/ </w:t>
    </w:r>
    <w:r>
      <w:rPr>
        <w:iCs/>
        <w:szCs w:val="16"/>
      </w:rPr>
      <w:t xml:space="preserve">Procedia CIRP </w:t>
    </w:r>
    <w:r>
      <w:t>00 (</w:t>
    </w:r>
    <w:r>
      <w:rPr>
        <w:rFonts w:hint="eastAsia"/>
      </w:rPr>
      <w:t>20</w:t>
    </w:r>
    <w:r>
      <w:rPr>
        <w:rFonts w:hint="eastAsia"/>
        <w:lang w:eastAsia="zh-CN"/>
      </w:rPr>
      <w:t>1</w:t>
    </w:r>
    <w:r>
      <w:rPr>
        <w:lang w:eastAsia="zh-CN"/>
      </w:rPr>
      <w:t>9</w:t>
    </w:r>
    <w:r>
      <w:t>) 000–000</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3</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3418" w:type="dxa"/>
      <w:tblInd w:w="108" w:type="dxa"/>
      <w:tblLayout w:type="fixed"/>
      <w:tblLook w:val="0000" w:firstRow="0" w:lastRow="0" w:firstColumn="0" w:lastColumn="0" w:noHBand="0" w:noVBand="0"/>
    </w:tblPr>
    <w:tblGrid>
      <w:gridCol w:w="1265"/>
      <w:gridCol w:w="6535"/>
      <w:gridCol w:w="6535"/>
      <w:gridCol w:w="6535"/>
      <w:gridCol w:w="2548"/>
    </w:tblGrid>
    <w:tr w:rsidR="003C59B8" w14:paraId="5CEF10C1" w14:textId="77777777">
      <w:trPr>
        <w:trHeight w:val="1446"/>
      </w:trPr>
      <w:tc>
        <w:tcPr>
          <w:tcW w:w="1265" w:type="dxa"/>
        </w:tcPr>
        <w:p w14:paraId="38F3CD58" w14:textId="77777777" w:rsidR="003C59B8" w:rsidRDefault="003C59B8">
          <w:pPr>
            <w:pStyle w:val="Header"/>
            <w:ind w:hanging="108"/>
            <w:rPr>
              <w:sz w:val="10"/>
            </w:rPr>
          </w:pPr>
          <w:r>
            <w:drawing>
              <wp:inline distT="0" distB="0" distL="0" distR="0" wp14:anchorId="37EEEB59" wp14:editId="63C78847">
                <wp:extent cx="638175" cy="752475"/>
                <wp:effectExtent l="0" t="0" r="9525" b="9525"/>
                <wp:docPr id="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6535" w:type="dxa"/>
        </w:tcPr>
        <w:p w14:paraId="7C1980DB" w14:textId="77777777" w:rsidR="003C59B8" w:rsidRDefault="003C59B8">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7971543B" w14:textId="77777777" w:rsidR="003C59B8" w:rsidRDefault="003C59B8" w:rsidP="00F81649">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14:paraId="0BB9533F" w14:textId="77777777" w:rsidR="003C59B8" w:rsidRDefault="003C59B8" w:rsidP="00C71834">
          <w:pPr>
            <w:pStyle w:val="Header"/>
            <w:spacing w:before="200" w:beforeAutospacing="0" w:after="0" w:line="200" w:lineRule="exact"/>
            <w:jc w:val="center"/>
            <w:rPr>
              <w:i w:val="0"/>
              <w:iCs/>
              <w:szCs w:val="16"/>
            </w:rPr>
          </w:pPr>
          <w:r>
            <w:rPr>
              <w:i w:val="0"/>
              <w:iCs/>
              <w:szCs w:val="16"/>
            </w:rPr>
            <w:t>Procedia CIRP 00 (20</w:t>
          </w:r>
          <w:r>
            <w:rPr>
              <w:rFonts w:hint="eastAsia"/>
              <w:i w:val="0"/>
              <w:iCs/>
              <w:szCs w:val="16"/>
              <w:lang w:eastAsia="zh-CN"/>
            </w:rPr>
            <w:t>1</w:t>
          </w:r>
          <w:r>
            <w:rPr>
              <w:i w:val="0"/>
              <w:iCs/>
              <w:szCs w:val="16"/>
              <w:lang w:eastAsia="zh-CN"/>
            </w:rPr>
            <w:t>9</w:t>
          </w:r>
          <w:r>
            <w:rPr>
              <w:i w:val="0"/>
              <w:iCs/>
              <w:szCs w:val="16"/>
            </w:rPr>
            <w:t>) 000–000</w:t>
          </w:r>
        </w:p>
      </w:tc>
      <w:tc>
        <w:tcPr>
          <w:tcW w:w="6535" w:type="dxa"/>
        </w:tcPr>
        <w:p w14:paraId="5FBB5C72" w14:textId="77777777" w:rsidR="003C59B8" w:rsidRDefault="003C59B8" w:rsidP="00017B85">
          <w:pPr>
            <w:pStyle w:val="Header"/>
            <w:tabs>
              <w:tab w:val="left" w:pos="132"/>
              <w:tab w:val="left" w:pos="1932"/>
              <w:tab w:val="left" w:pos="2142"/>
              <w:tab w:val="left" w:pos="2322"/>
              <w:tab w:val="left" w:pos="2487"/>
            </w:tabs>
            <w:spacing w:before="80" w:beforeAutospacing="0" w:after="0" w:line="240" w:lineRule="auto"/>
            <w:ind w:left="-125" w:firstLine="862"/>
            <w:rPr>
              <w:i w:val="0"/>
              <w:iCs/>
            </w:rPr>
          </w:pPr>
          <w:r>
            <w:rPr>
              <w:i w:val="0"/>
              <w:iCs/>
            </w:rPr>
            <w:drawing>
              <wp:inline distT="0" distB="0" distL="0" distR="0" wp14:anchorId="78C3E88D" wp14:editId="0EBD647C">
                <wp:extent cx="1024128" cy="757123"/>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ir.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4128" cy="757123"/>
                        </a:xfrm>
                        <a:prstGeom prst="rect">
                          <a:avLst/>
                        </a:prstGeom>
                      </pic:spPr>
                    </pic:pic>
                  </a:graphicData>
                </a:graphic>
              </wp:inline>
            </w:drawing>
          </w:r>
          <w:r>
            <w:rPr>
              <w:i w:val="0"/>
              <w:iCs/>
            </w:rPr>
            <w:t xml:space="preserve"> </w:t>
          </w:r>
          <w:r>
            <w:rPr>
              <w:i w:val="0"/>
              <w:iCs/>
            </w:rPr>
            <w:br/>
            <w:t xml:space="preserve">     www.elsevier.com/locate/procedia</w:t>
          </w:r>
        </w:p>
        <w:p w14:paraId="31D662F9" w14:textId="77777777" w:rsidR="003C59B8" w:rsidRDefault="003C59B8" w:rsidP="00017B85">
          <w:pPr>
            <w:pStyle w:val="Header"/>
            <w:tabs>
              <w:tab w:val="left" w:pos="1932"/>
              <w:tab w:val="left" w:pos="2148"/>
              <w:tab w:val="left" w:pos="2487"/>
            </w:tabs>
            <w:spacing w:before="80" w:beforeAutospacing="0" w:after="0" w:line="240" w:lineRule="auto"/>
            <w:ind w:left="-125" w:firstLine="3"/>
            <w:rPr>
              <w:i w:val="0"/>
              <w:iCs/>
            </w:rPr>
          </w:pPr>
          <w:r>
            <w:rPr>
              <w:i w:val="0"/>
              <w:iCs/>
            </w:rPr>
            <w:t xml:space="preserve">  </w:t>
          </w:r>
        </w:p>
      </w:tc>
      <w:tc>
        <w:tcPr>
          <w:tcW w:w="6535" w:type="dxa"/>
        </w:tcPr>
        <w:p w14:paraId="089FB0F8" w14:textId="77777777" w:rsidR="003C59B8" w:rsidRDefault="003C59B8">
          <w:pPr>
            <w:pStyle w:val="Header"/>
            <w:spacing w:before="0" w:beforeAutospacing="0" w:after="0" w:line="200" w:lineRule="exact"/>
            <w:jc w:val="center"/>
            <w:rPr>
              <w:i w:val="0"/>
              <w:iCs/>
              <w:szCs w:val="16"/>
            </w:rPr>
          </w:pPr>
        </w:p>
      </w:tc>
      <w:tc>
        <w:tcPr>
          <w:tcW w:w="2548" w:type="dxa"/>
        </w:tcPr>
        <w:p w14:paraId="7154CAA5" w14:textId="77777777" w:rsidR="003C59B8" w:rsidRDefault="003C59B8">
          <w:pPr>
            <w:pStyle w:val="Header"/>
            <w:tabs>
              <w:tab w:val="left" w:pos="1932"/>
              <w:tab w:val="left" w:pos="2292"/>
            </w:tabs>
            <w:spacing w:before="80" w:beforeAutospacing="0" w:after="0" w:line="240" w:lineRule="auto"/>
            <w:ind w:left="-125" w:right="-108" w:firstLine="722"/>
            <w:rPr>
              <w:i w:val="0"/>
              <w:iCs/>
            </w:rPr>
          </w:pPr>
          <w:r>
            <w:drawing>
              <wp:inline distT="0" distB="0" distL="0" distR="0" wp14:anchorId="12C494E2" wp14:editId="1A905F8C">
                <wp:extent cx="1190625" cy="771525"/>
                <wp:effectExtent l="0" t="0" r="9525" b="9525"/>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14:paraId="5A629CD8" w14:textId="77777777" w:rsidR="003C59B8" w:rsidRDefault="003C59B8">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1"/>
  </w:num>
  <w:num w:numId="32">
    <w:abstractNumId w:val="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xMDeyNDSzMDY1MzBT0lEKTi0uzszPAykwNKwFAO5+ANotAAAA"/>
    <w:docVar w:name="EN.InstantFormat" w:val="&lt;ENInstantFormat&gt;&lt;Enabled&gt;1&lt;/Enabled&gt;&lt;ScanUnformatted&gt;1&lt;/ScanUnformatted&gt;&lt;ScanChanges&gt;1&lt;/ScanChanges&gt;&lt;Suspended&gt;1&lt;/Suspended&gt;&lt;/ENInstantFormat&gt;"/>
  </w:docVars>
  <w:rsids>
    <w:rsidRoot w:val="000C1409"/>
    <w:rsid w:val="00016133"/>
    <w:rsid w:val="00016D60"/>
    <w:rsid w:val="00017B85"/>
    <w:rsid w:val="00017D40"/>
    <w:rsid w:val="00017FEC"/>
    <w:rsid w:val="0002422E"/>
    <w:rsid w:val="00025B80"/>
    <w:rsid w:val="000339D5"/>
    <w:rsid w:val="00033E7E"/>
    <w:rsid w:val="0003682C"/>
    <w:rsid w:val="00036B5B"/>
    <w:rsid w:val="000379D4"/>
    <w:rsid w:val="00040978"/>
    <w:rsid w:val="0004134E"/>
    <w:rsid w:val="000461FD"/>
    <w:rsid w:val="00046C73"/>
    <w:rsid w:val="00051601"/>
    <w:rsid w:val="00052781"/>
    <w:rsid w:val="00053827"/>
    <w:rsid w:val="00053DA9"/>
    <w:rsid w:val="0005780E"/>
    <w:rsid w:val="00057C1D"/>
    <w:rsid w:val="00062AD4"/>
    <w:rsid w:val="000648E2"/>
    <w:rsid w:val="00071A91"/>
    <w:rsid w:val="00072818"/>
    <w:rsid w:val="00072AAA"/>
    <w:rsid w:val="00073459"/>
    <w:rsid w:val="00080AF6"/>
    <w:rsid w:val="000821C6"/>
    <w:rsid w:val="000902A5"/>
    <w:rsid w:val="000941FD"/>
    <w:rsid w:val="00094C17"/>
    <w:rsid w:val="00095BCD"/>
    <w:rsid w:val="00095C44"/>
    <w:rsid w:val="000A0071"/>
    <w:rsid w:val="000A1DDD"/>
    <w:rsid w:val="000B036F"/>
    <w:rsid w:val="000B137C"/>
    <w:rsid w:val="000B242C"/>
    <w:rsid w:val="000B25DE"/>
    <w:rsid w:val="000C01E2"/>
    <w:rsid w:val="000C12AF"/>
    <w:rsid w:val="000C1409"/>
    <w:rsid w:val="000D1562"/>
    <w:rsid w:val="000D2D62"/>
    <w:rsid w:val="000D5C20"/>
    <w:rsid w:val="000E0809"/>
    <w:rsid w:val="000E36EA"/>
    <w:rsid w:val="000E392D"/>
    <w:rsid w:val="000E5876"/>
    <w:rsid w:val="000F46C1"/>
    <w:rsid w:val="00106C73"/>
    <w:rsid w:val="00113650"/>
    <w:rsid w:val="00115207"/>
    <w:rsid w:val="0012066F"/>
    <w:rsid w:val="00120C82"/>
    <w:rsid w:val="00124A07"/>
    <w:rsid w:val="00125170"/>
    <w:rsid w:val="0012587D"/>
    <w:rsid w:val="00132437"/>
    <w:rsid w:val="00135793"/>
    <w:rsid w:val="001360EA"/>
    <w:rsid w:val="001364B7"/>
    <w:rsid w:val="00136A5B"/>
    <w:rsid w:val="00136CA3"/>
    <w:rsid w:val="00137AB5"/>
    <w:rsid w:val="00140C49"/>
    <w:rsid w:val="001412B6"/>
    <w:rsid w:val="001446AE"/>
    <w:rsid w:val="00145D2C"/>
    <w:rsid w:val="00146A47"/>
    <w:rsid w:val="00146DEB"/>
    <w:rsid w:val="0014734D"/>
    <w:rsid w:val="0015281D"/>
    <w:rsid w:val="0017435C"/>
    <w:rsid w:val="00174EE5"/>
    <w:rsid w:val="00176250"/>
    <w:rsid w:val="00177501"/>
    <w:rsid w:val="00177A11"/>
    <w:rsid w:val="00184265"/>
    <w:rsid w:val="00184D57"/>
    <w:rsid w:val="001A00BB"/>
    <w:rsid w:val="001A0126"/>
    <w:rsid w:val="001A30D9"/>
    <w:rsid w:val="001A389A"/>
    <w:rsid w:val="001B2097"/>
    <w:rsid w:val="001B6896"/>
    <w:rsid w:val="001B6E7B"/>
    <w:rsid w:val="001C026B"/>
    <w:rsid w:val="001C299C"/>
    <w:rsid w:val="001C578C"/>
    <w:rsid w:val="001C5E0D"/>
    <w:rsid w:val="001C7D53"/>
    <w:rsid w:val="001D00A7"/>
    <w:rsid w:val="001D4FCC"/>
    <w:rsid w:val="001D6438"/>
    <w:rsid w:val="001D7DDB"/>
    <w:rsid w:val="001E0063"/>
    <w:rsid w:val="001E2AE9"/>
    <w:rsid w:val="001E2B0C"/>
    <w:rsid w:val="001F168C"/>
    <w:rsid w:val="0020318A"/>
    <w:rsid w:val="002266AC"/>
    <w:rsid w:val="002301F9"/>
    <w:rsid w:val="002302A1"/>
    <w:rsid w:val="00232B51"/>
    <w:rsid w:val="00234053"/>
    <w:rsid w:val="002359A6"/>
    <w:rsid w:val="0025184C"/>
    <w:rsid w:val="00251E29"/>
    <w:rsid w:val="002547A2"/>
    <w:rsid w:val="00255197"/>
    <w:rsid w:val="002646C7"/>
    <w:rsid w:val="00264BC2"/>
    <w:rsid w:val="00264CEC"/>
    <w:rsid w:val="0026627F"/>
    <w:rsid w:val="00270A51"/>
    <w:rsid w:val="002730CD"/>
    <w:rsid w:val="00282D91"/>
    <w:rsid w:val="002927C7"/>
    <w:rsid w:val="0029640A"/>
    <w:rsid w:val="002A5D93"/>
    <w:rsid w:val="002A6DAB"/>
    <w:rsid w:val="002B1743"/>
    <w:rsid w:val="002B1B9F"/>
    <w:rsid w:val="002B2A58"/>
    <w:rsid w:val="002B34B3"/>
    <w:rsid w:val="002B5196"/>
    <w:rsid w:val="002B6467"/>
    <w:rsid w:val="002B7B7A"/>
    <w:rsid w:val="002C3AFE"/>
    <w:rsid w:val="002C4F54"/>
    <w:rsid w:val="002F0881"/>
    <w:rsid w:val="002F62CD"/>
    <w:rsid w:val="002F7DC3"/>
    <w:rsid w:val="003020FE"/>
    <w:rsid w:val="003034BA"/>
    <w:rsid w:val="00304B79"/>
    <w:rsid w:val="00305B03"/>
    <w:rsid w:val="00314D0B"/>
    <w:rsid w:val="003155D0"/>
    <w:rsid w:val="00317343"/>
    <w:rsid w:val="0032497B"/>
    <w:rsid w:val="003314CF"/>
    <w:rsid w:val="00332B6A"/>
    <w:rsid w:val="00332E78"/>
    <w:rsid w:val="003332C7"/>
    <w:rsid w:val="003350D9"/>
    <w:rsid w:val="00342930"/>
    <w:rsid w:val="0034505E"/>
    <w:rsid w:val="00347D31"/>
    <w:rsid w:val="00360D1F"/>
    <w:rsid w:val="003628D4"/>
    <w:rsid w:val="00363F97"/>
    <w:rsid w:val="00366AE2"/>
    <w:rsid w:val="0037412F"/>
    <w:rsid w:val="00380AA3"/>
    <w:rsid w:val="0038315B"/>
    <w:rsid w:val="0038532D"/>
    <w:rsid w:val="00385F83"/>
    <w:rsid w:val="00386284"/>
    <w:rsid w:val="003A504C"/>
    <w:rsid w:val="003A65F6"/>
    <w:rsid w:val="003B124E"/>
    <w:rsid w:val="003B3E6B"/>
    <w:rsid w:val="003B7D70"/>
    <w:rsid w:val="003C12F1"/>
    <w:rsid w:val="003C59B8"/>
    <w:rsid w:val="003C7AB9"/>
    <w:rsid w:val="003E0D9C"/>
    <w:rsid w:val="003E25AD"/>
    <w:rsid w:val="003E30BE"/>
    <w:rsid w:val="003F3F40"/>
    <w:rsid w:val="003F59E7"/>
    <w:rsid w:val="00400F9F"/>
    <w:rsid w:val="00411781"/>
    <w:rsid w:val="00411FDD"/>
    <w:rsid w:val="004126B2"/>
    <w:rsid w:val="00414F08"/>
    <w:rsid w:val="00422082"/>
    <w:rsid w:val="0042418C"/>
    <w:rsid w:val="00426568"/>
    <w:rsid w:val="00430CC7"/>
    <w:rsid w:val="00430D2A"/>
    <w:rsid w:val="0044052F"/>
    <w:rsid w:val="00441A3B"/>
    <w:rsid w:val="00442132"/>
    <w:rsid w:val="00442D7A"/>
    <w:rsid w:val="00445A06"/>
    <w:rsid w:val="00445EAE"/>
    <w:rsid w:val="00451CEA"/>
    <w:rsid w:val="00454FD1"/>
    <w:rsid w:val="00456CBE"/>
    <w:rsid w:val="0047117C"/>
    <w:rsid w:val="00472917"/>
    <w:rsid w:val="004760B9"/>
    <w:rsid w:val="00477FB2"/>
    <w:rsid w:val="00480E07"/>
    <w:rsid w:val="00495676"/>
    <w:rsid w:val="004A0A4E"/>
    <w:rsid w:val="004A18CF"/>
    <w:rsid w:val="004A26AF"/>
    <w:rsid w:val="004A52CA"/>
    <w:rsid w:val="004A6F3D"/>
    <w:rsid w:val="004A7318"/>
    <w:rsid w:val="004B1200"/>
    <w:rsid w:val="004B3998"/>
    <w:rsid w:val="004B66E8"/>
    <w:rsid w:val="004B7E8B"/>
    <w:rsid w:val="004C10AA"/>
    <w:rsid w:val="004C1F6B"/>
    <w:rsid w:val="004C5A95"/>
    <w:rsid w:val="004D210A"/>
    <w:rsid w:val="004D35FF"/>
    <w:rsid w:val="004D3A2F"/>
    <w:rsid w:val="004D79BE"/>
    <w:rsid w:val="004F10B5"/>
    <w:rsid w:val="004F6A10"/>
    <w:rsid w:val="004F6E66"/>
    <w:rsid w:val="00500D6C"/>
    <w:rsid w:val="005011DE"/>
    <w:rsid w:val="005045AC"/>
    <w:rsid w:val="00505CC8"/>
    <w:rsid w:val="00511E4C"/>
    <w:rsid w:val="0051403A"/>
    <w:rsid w:val="00515CFC"/>
    <w:rsid w:val="00517335"/>
    <w:rsid w:val="00520D4E"/>
    <w:rsid w:val="00521973"/>
    <w:rsid w:val="00525AFA"/>
    <w:rsid w:val="005266DE"/>
    <w:rsid w:val="00526D14"/>
    <w:rsid w:val="005275AA"/>
    <w:rsid w:val="00535D29"/>
    <w:rsid w:val="00537FC3"/>
    <w:rsid w:val="00540035"/>
    <w:rsid w:val="005401D8"/>
    <w:rsid w:val="005411BB"/>
    <w:rsid w:val="00543C89"/>
    <w:rsid w:val="005471B7"/>
    <w:rsid w:val="00547C06"/>
    <w:rsid w:val="00552060"/>
    <w:rsid w:val="0055416B"/>
    <w:rsid w:val="00557447"/>
    <w:rsid w:val="00561E2E"/>
    <w:rsid w:val="00563EB4"/>
    <w:rsid w:val="00566708"/>
    <w:rsid w:val="0057353D"/>
    <w:rsid w:val="0057382D"/>
    <w:rsid w:val="005762E7"/>
    <w:rsid w:val="005766FD"/>
    <w:rsid w:val="005804BD"/>
    <w:rsid w:val="00580DCC"/>
    <w:rsid w:val="005868C4"/>
    <w:rsid w:val="005968EA"/>
    <w:rsid w:val="005969EE"/>
    <w:rsid w:val="005977D2"/>
    <w:rsid w:val="005A2FF2"/>
    <w:rsid w:val="005A48CC"/>
    <w:rsid w:val="005A6EDE"/>
    <w:rsid w:val="005B12AB"/>
    <w:rsid w:val="005B3FA7"/>
    <w:rsid w:val="005C01DE"/>
    <w:rsid w:val="005C05C3"/>
    <w:rsid w:val="005C30D7"/>
    <w:rsid w:val="005C4937"/>
    <w:rsid w:val="005E2AE0"/>
    <w:rsid w:val="005E59F9"/>
    <w:rsid w:val="005E7CE3"/>
    <w:rsid w:val="005F2D47"/>
    <w:rsid w:val="005F3DC8"/>
    <w:rsid w:val="005F65ED"/>
    <w:rsid w:val="005F703D"/>
    <w:rsid w:val="00604C19"/>
    <w:rsid w:val="0060631F"/>
    <w:rsid w:val="006136B1"/>
    <w:rsid w:val="00613E60"/>
    <w:rsid w:val="00626725"/>
    <w:rsid w:val="006337BF"/>
    <w:rsid w:val="00640340"/>
    <w:rsid w:val="00650257"/>
    <w:rsid w:val="006505A0"/>
    <w:rsid w:val="00651C2C"/>
    <w:rsid w:val="00655AC3"/>
    <w:rsid w:val="00656469"/>
    <w:rsid w:val="00656808"/>
    <w:rsid w:val="00661430"/>
    <w:rsid w:val="00667F9D"/>
    <w:rsid w:val="006725BA"/>
    <w:rsid w:val="00677954"/>
    <w:rsid w:val="00685333"/>
    <w:rsid w:val="00694AC7"/>
    <w:rsid w:val="00694F0D"/>
    <w:rsid w:val="0069798B"/>
    <w:rsid w:val="006A6830"/>
    <w:rsid w:val="006B3228"/>
    <w:rsid w:val="006B6052"/>
    <w:rsid w:val="006C3923"/>
    <w:rsid w:val="006C6F4D"/>
    <w:rsid w:val="006D47DD"/>
    <w:rsid w:val="006E484B"/>
    <w:rsid w:val="006F2881"/>
    <w:rsid w:val="006F64C9"/>
    <w:rsid w:val="0070005D"/>
    <w:rsid w:val="00706A82"/>
    <w:rsid w:val="00713BD0"/>
    <w:rsid w:val="007140F8"/>
    <w:rsid w:val="007164AD"/>
    <w:rsid w:val="00717324"/>
    <w:rsid w:val="00723227"/>
    <w:rsid w:val="0072368E"/>
    <w:rsid w:val="00727951"/>
    <w:rsid w:val="00730F33"/>
    <w:rsid w:val="00731FFD"/>
    <w:rsid w:val="007333E5"/>
    <w:rsid w:val="0073409B"/>
    <w:rsid w:val="00735CED"/>
    <w:rsid w:val="0073720F"/>
    <w:rsid w:val="007419E4"/>
    <w:rsid w:val="0074299A"/>
    <w:rsid w:val="00745B5E"/>
    <w:rsid w:val="007472F0"/>
    <w:rsid w:val="00756576"/>
    <w:rsid w:val="00757D4F"/>
    <w:rsid w:val="00770293"/>
    <w:rsid w:val="007708C0"/>
    <w:rsid w:val="00770D40"/>
    <w:rsid w:val="007750AA"/>
    <w:rsid w:val="00777F83"/>
    <w:rsid w:val="0078470F"/>
    <w:rsid w:val="00784B51"/>
    <w:rsid w:val="007925ED"/>
    <w:rsid w:val="007947A6"/>
    <w:rsid w:val="007A1679"/>
    <w:rsid w:val="007A42F4"/>
    <w:rsid w:val="007A53E4"/>
    <w:rsid w:val="007A7FB0"/>
    <w:rsid w:val="007B4855"/>
    <w:rsid w:val="007C7A65"/>
    <w:rsid w:val="007D427C"/>
    <w:rsid w:val="007D5720"/>
    <w:rsid w:val="007D6182"/>
    <w:rsid w:val="007E581C"/>
    <w:rsid w:val="007E6C73"/>
    <w:rsid w:val="007F0171"/>
    <w:rsid w:val="007F28E4"/>
    <w:rsid w:val="007F6D42"/>
    <w:rsid w:val="00801AE1"/>
    <w:rsid w:val="00802CEE"/>
    <w:rsid w:val="00814171"/>
    <w:rsid w:val="00817A42"/>
    <w:rsid w:val="0082310B"/>
    <w:rsid w:val="00826CB8"/>
    <w:rsid w:val="00827452"/>
    <w:rsid w:val="00830F11"/>
    <w:rsid w:val="008317B1"/>
    <w:rsid w:val="00837EDF"/>
    <w:rsid w:val="00842AFE"/>
    <w:rsid w:val="00845B20"/>
    <w:rsid w:val="008461BB"/>
    <w:rsid w:val="008556D0"/>
    <w:rsid w:val="0086559F"/>
    <w:rsid w:val="00866E2C"/>
    <w:rsid w:val="00870862"/>
    <w:rsid w:val="008726DD"/>
    <w:rsid w:val="00876E06"/>
    <w:rsid w:val="008775C1"/>
    <w:rsid w:val="0089156F"/>
    <w:rsid w:val="008949F2"/>
    <w:rsid w:val="00895A0C"/>
    <w:rsid w:val="008A0C78"/>
    <w:rsid w:val="008A1E00"/>
    <w:rsid w:val="008A6D2C"/>
    <w:rsid w:val="008A7D72"/>
    <w:rsid w:val="008B0DCC"/>
    <w:rsid w:val="008B13D5"/>
    <w:rsid w:val="008C6533"/>
    <w:rsid w:val="008D16F1"/>
    <w:rsid w:val="008D3B6A"/>
    <w:rsid w:val="008E3FA5"/>
    <w:rsid w:val="008E4BE7"/>
    <w:rsid w:val="008E6AA1"/>
    <w:rsid w:val="008F38C1"/>
    <w:rsid w:val="008F50E4"/>
    <w:rsid w:val="00900DFE"/>
    <w:rsid w:val="00902376"/>
    <w:rsid w:val="00902534"/>
    <w:rsid w:val="009108A6"/>
    <w:rsid w:val="00911030"/>
    <w:rsid w:val="00911EA2"/>
    <w:rsid w:val="0091210B"/>
    <w:rsid w:val="009139B8"/>
    <w:rsid w:val="00913D57"/>
    <w:rsid w:val="00916514"/>
    <w:rsid w:val="00920361"/>
    <w:rsid w:val="00924C13"/>
    <w:rsid w:val="00925A11"/>
    <w:rsid w:val="0094069A"/>
    <w:rsid w:val="0094096F"/>
    <w:rsid w:val="00942595"/>
    <w:rsid w:val="0094479E"/>
    <w:rsid w:val="00945CAF"/>
    <w:rsid w:val="00951FE6"/>
    <w:rsid w:val="00953E75"/>
    <w:rsid w:val="00954B71"/>
    <w:rsid w:val="00960E96"/>
    <w:rsid w:val="00970A5D"/>
    <w:rsid w:val="00973494"/>
    <w:rsid w:val="009835C1"/>
    <w:rsid w:val="00997205"/>
    <w:rsid w:val="009977FA"/>
    <w:rsid w:val="00997ED6"/>
    <w:rsid w:val="009A66B8"/>
    <w:rsid w:val="009B6C57"/>
    <w:rsid w:val="009B7CF7"/>
    <w:rsid w:val="009C020C"/>
    <w:rsid w:val="009C7243"/>
    <w:rsid w:val="009D7BA0"/>
    <w:rsid w:val="009E0606"/>
    <w:rsid w:val="009F3878"/>
    <w:rsid w:val="009F723E"/>
    <w:rsid w:val="00A00CB0"/>
    <w:rsid w:val="00A03EB2"/>
    <w:rsid w:val="00A04672"/>
    <w:rsid w:val="00A15D4A"/>
    <w:rsid w:val="00A16A75"/>
    <w:rsid w:val="00A366E3"/>
    <w:rsid w:val="00A4463B"/>
    <w:rsid w:val="00A51586"/>
    <w:rsid w:val="00A61331"/>
    <w:rsid w:val="00A63259"/>
    <w:rsid w:val="00A639C5"/>
    <w:rsid w:val="00A71D0D"/>
    <w:rsid w:val="00A75760"/>
    <w:rsid w:val="00A80FE7"/>
    <w:rsid w:val="00A83FF6"/>
    <w:rsid w:val="00A84606"/>
    <w:rsid w:val="00A92C53"/>
    <w:rsid w:val="00AA2EE5"/>
    <w:rsid w:val="00AA4FDB"/>
    <w:rsid w:val="00AA55D2"/>
    <w:rsid w:val="00AA6591"/>
    <w:rsid w:val="00AA6E0B"/>
    <w:rsid w:val="00AB1AAC"/>
    <w:rsid w:val="00AC16D8"/>
    <w:rsid w:val="00AC24F4"/>
    <w:rsid w:val="00AC2F75"/>
    <w:rsid w:val="00AC486C"/>
    <w:rsid w:val="00AD0C07"/>
    <w:rsid w:val="00AD6F25"/>
    <w:rsid w:val="00AE1496"/>
    <w:rsid w:val="00AE1FDA"/>
    <w:rsid w:val="00AE2B8E"/>
    <w:rsid w:val="00AE3814"/>
    <w:rsid w:val="00AF01E0"/>
    <w:rsid w:val="00AF1895"/>
    <w:rsid w:val="00AF4E93"/>
    <w:rsid w:val="00B005AB"/>
    <w:rsid w:val="00B03796"/>
    <w:rsid w:val="00B043B0"/>
    <w:rsid w:val="00B06556"/>
    <w:rsid w:val="00B20F1D"/>
    <w:rsid w:val="00B210B4"/>
    <w:rsid w:val="00B24218"/>
    <w:rsid w:val="00B26767"/>
    <w:rsid w:val="00B32007"/>
    <w:rsid w:val="00B32FE8"/>
    <w:rsid w:val="00B41792"/>
    <w:rsid w:val="00B4563E"/>
    <w:rsid w:val="00B539DB"/>
    <w:rsid w:val="00B571D0"/>
    <w:rsid w:val="00B67439"/>
    <w:rsid w:val="00B715D2"/>
    <w:rsid w:val="00B727BE"/>
    <w:rsid w:val="00B73503"/>
    <w:rsid w:val="00B776B7"/>
    <w:rsid w:val="00B82F0E"/>
    <w:rsid w:val="00B832F1"/>
    <w:rsid w:val="00B85D56"/>
    <w:rsid w:val="00B91956"/>
    <w:rsid w:val="00B95C32"/>
    <w:rsid w:val="00BA0048"/>
    <w:rsid w:val="00BA0ABD"/>
    <w:rsid w:val="00BA13A6"/>
    <w:rsid w:val="00BA5959"/>
    <w:rsid w:val="00BB03D0"/>
    <w:rsid w:val="00BB71A6"/>
    <w:rsid w:val="00BB7FAD"/>
    <w:rsid w:val="00BC1776"/>
    <w:rsid w:val="00BD43D2"/>
    <w:rsid w:val="00BD48CF"/>
    <w:rsid w:val="00BD4E85"/>
    <w:rsid w:val="00BD5D64"/>
    <w:rsid w:val="00BE159B"/>
    <w:rsid w:val="00BE4C6A"/>
    <w:rsid w:val="00BE4CB6"/>
    <w:rsid w:val="00BE4FA6"/>
    <w:rsid w:val="00BE5C6D"/>
    <w:rsid w:val="00BF2678"/>
    <w:rsid w:val="00C14052"/>
    <w:rsid w:val="00C14BD2"/>
    <w:rsid w:val="00C17C3E"/>
    <w:rsid w:val="00C24C13"/>
    <w:rsid w:val="00C32AAC"/>
    <w:rsid w:val="00C33041"/>
    <w:rsid w:val="00C47235"/>
    <w:rsid w:val="00C50BDC"/>
    <w:rsid w:val="00C543A7"/>
    <w:rsid w:val="00C56E97"/>
    <w:rsid w:val="00C6580A"/>
    <w:rsid w:val="00C6741D"/>
    <w:rsid w:val="00C71834"/>
    <w:rsid w:val="00C71F0C"/>
    <w:rsid w:val="00C73175"/>
    <w:rsid w:val="00C73D49"/>
    <w:rsid w:val="00C75DBF"/>
    <w:rsid w:val="00C91431"/>
    <w:rsid w:val="00C94FE7"/>
    <w:rsid w:val="00C95FAB"/>
    <w:rsid w:val="00C96ED7"/>
    <w:rsid w:val="00C97039"/>
    <w:rsid w:val="00CA30CF"/>
    <w:rsid w:val="00CA7321"/>
    <w:rsid w:val="00CB29EB"/>
    <w:rsid w:val="00CB7309"/>
    <w:rsid w:val="00CB7580"/>
    <w:rsid w:val="00CC108A"/>
    <w:rsid w:val="00CC3331"/>
    <w:rsid w:val="00CC3C9E"/>
    <w:rsid w:val="00CF36F0"/>
    <w:rsid w:val="00CF3B81"/>
    <w:rsid w:val="00CF582F"/>
    <w:rsid w:val="00CF5FE5"/>
    <w:rsid w:val="00D00E56"/>
    <w:rsid w:val="00D0348C"/>
    <w:rsid w:val="00D03930"/>
    <w:rsid w:val="00D13084"/>
    <w:rsid w:val="00D16DE5"/>
    <w:rsid w:val="00D202C0"/>
    <w:rsid w:val="00D21C2C"/>
    <w:rsid w:val="00D33CD9"/>
    <w:rsid w:val="00D36875"/>
    <w:rsid w:val="00D5283D"/>
    <w:rsid w:val="00D53B66"/>
    <w:rsid w:val="00D5725E"/>
    <w:rsid w:val="00D709CB"/>
    <w:rsid w:val="00D73517"/>
    <w:rsid w:val="00D76BB4"/>
    <w:rsid w:val="00D77E4D"/>
    <w:rsid w:val="00D85CE8"/>
    <w:rsid w:val="00D86D78"/>
    <w:rsid w:val="00D93339"/>
    <w:rsid w:val="00D968F6"/>
    <w:rsid w:val="00D96AAF"/>
    <w:rsid w:val="00DA2016"/>
    <w:rsid w:val="00DA4974"/>
    <w:rsid w:val="00DA6502"/>
    <w:rsid w:val="00DB2F0D"/>
    <w:rsid w:val="00DB5B3D"/>
    <w:rsid w:val="00DB6A83"/>
    <w:rsid w:val="00DC1177"/>
    <w:rsid w:val="00DC3EC2"/>
    <w:rsid w:val="00DC4040"/>
    <w:rsid w:val="00DC414C"/>
    <w:rsid w:val="00DC4D6F"/>
    <w:rsid w:val="00DC5217"/>
    <w:rsid w:val="00DC607F"/>
    <w:rsid w:val="00DD2093"/>
    <w:rsid w:val="00DE0240"/>
    <w:rsid w:val="00DF0C42"/>
    <w:rsid w:val="00DF749C"/>
    <w:rsid w:val="00E036DF"/>
    <w:rsid w:val="00E03E29"/>
    <w:rsid w:val="00E041ED"/>
    <w:rsid w:val="00E075FA"/>
    <w:rsid w:val="00E11369"/>
    <w:rsid w:val="00E137C4"/>
    <w:rsid w:val="00E16D8D"/>
    <w:rsid w:val="00E201A4"/>
    <w:rsid w:val="00E2050B"/>
    <w:rsid w:val="00E22745"/>
    <w:rsid w:val="00E31E88"/>
    <w:rsid w:val="00E32828"/>
    <w:rsid w:val="00E33AF7"/>
    <w:rsid w:val="00E34BF1"/>
    <w:rsid w:val="00E350A9"/>
    <w:rsid w:val="00E36E01"/>
    <w:rsid w:val="00E4026A"/>
    <w:rsid w:val="00E4124E"/>
    <w:rsid w:val="00E42161"/>
    <w:rsid w:val="00E423BF"/>
    <w:rsid w:val="00E46DA6"/>
    <w:rsid w:val="00E6253F"/>
    <w:rsid w:val="00E669E6"/>
    <w:rsid w:val="00E6785D"/>
    <w:rsid w:val="00E67A90"/>
    <w:rsid w:val="00E75443"/>
    <w:rsid w:val="00E75615"/>
    <w:rsid w:val="00E96151"/>
    <w:rsid w:val="00EA0B89"/>
    <w:rsid w:val="00EA43B1"/>
    <w:rsid w:val="00EA65FB"/>
    <w:rsid w:val="00EB2B15"/>
    <w:rsid w:val="00EB4D9F"/>
    <w:rsid w:val="00EB5F86"/>
    <w:rsid w:val="00EE17EC"/>
    <w:rsid w:val="00EE37B2"/>
    <w:rsid w:val="00EE4345"/>
    <w:rsid w:val="00EE4A25"/>
    <w:rsid w:val="00EE633B"/>
    <w:rsid w:val="00EF0650"/>
    <w:rsid w:val="00EF47F7"/>
    <w:rsid w:val="00EF4802"/>
    <w:rsid w:val="00F0245F"/>
    <w:rsid w:val="00F03AEA"/>
    <w:rsid w:val="00F05EB9"/>
    <w:rsid w:val="00F06757"/>
    <w:rsid w:val="00F07758"/>
    <w:rsid w:val="00F13616"/>
    <w:rsid w:val="00F216F7"/>
    <w:rsid w:val="00F2370E"/>
    <w:rsid w:val="00F348C1"/>
    <w:rsid w:val="00F420A1"/>
    <w:rsid w:val="00F472DF"/>
    <w:rsid w:val="00F47C37"/>
    <w:rsid w:val="00F5553E"/>
    <w:rsid w:val="00F63123"/>
    <w:rsid w:val="00F63BD5"/>
    <w:rsid w:val="00F64DBA"/>
    <w:rsid w:val="00F703E0"/>
    <w:rsid w:val="00F81649"/>
    <w:rsid w:val="00F8201E"/>
    <w:rsid w:val="00F96DB7"/>
    <w:rsid w:val="00FA42AE"/>
    <w:rsid w:val="00FA5532"/>
    <w:rsid w:val="00FB3FC1"/>
    <w:rsid w:val="00FC2C28"/>
    <w:rsid w:val="00FC68F5"/>
    <w:rsid w:val="00FD3571"/>
    <w:rsid w:val="00FD5B2E"/>
    <w:rsid w:val="00FD67E6"/>
    <w:rsid w:val="00FD683E"/>
    <w:rsid w:val="00FD7753"/>
    <w:rsid w:val="00FE3E1A"/>
    <w:rsid w:val="00FE4172"/>
    <w:rsid w:val="00FE5A67"/>
    <w:rsid w:val="00FF3E83"/>
    <w:rsid w:val="00FF418B"/>
    <w:rsid w:val="00FF5A4B"/>
    <w:rsid w:val="00FF70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2D88C0"/>
  <w15:docId w15:val="{CB481385-970A-4B93-BBE4-6B04525C6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B727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semiHidden/>
    <w:rsid w:val="00F81649"/>
    <w:rPr>
      <w:i/>
      <w:noProof/>
      <w:sz w:val="16"/>
      <w:lang w:val="en-US" w:eastAsia="en-US"/>
    </w:rPr>
  </w:style>
  <w:style w:type="character" w:customStyle="1" w:styleId="Heading2Char">
    <w:name w:val="Heading 2 Char"/>
    <w:basedOn w:val="DefaultParagraphFont"/>
    <w:link w:val="Heading2"/>
    <w:uiPriority w:val="9"/>
    <w:semiHidden/>
    <w:rsid w:val="00B727BE"/>
    <w:rPr>
      <w:rFonts w:asciiTheme="majorHAnsi" w:eastAsiaTheme="majorEastAsia" w:hAnsiTheme="majorHAnsi" w:cstheme="majorBidi"/>
      <w:color w:val="365F91" w:themeColor="accent1" w:themeShade="BF"/>
      <w:sz w:val="26"/>
      <w:szCs w:val="26"/>
      <w:lang w:val="en-GB" w:eastAsia="en-US"/>
    </w:rPr>
  </w:style>
  <w:style w:type="character" w:styleId="HTMLCode">
    <w:name w:val="HTML Code"/>
    <w:basedOn w:val="DefaultParagraphFont"/>
    <w:uiPriority w:val="99"/>
    <w:semiHidden/>
    <w:unhideWhenUsed/>
    <w:rsid w:val="0065646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3042">
      <w:bodyDiv w:val="1"/>
      <w:marLeft w:val="0"/>
      <w:marRight w:val="0"/>
      <w:marTop w:val="0"/>
      <w:marBottom w:val="0"/>
      <w:divBdr>
        <w:top w:val="none" w:sz="0" w:space="0" w:color="auto"/>
        <w:left w:val="none" w:sz="0" w:space="0" w:color="auto"/>
        <w:bottom w:val="none" w:sz="0" w:space="0" w:color="auto"/>
        <w:right w:val="none" w:sz="0" w:space="0" w:color="auto"/>
      </w:divBdr>
      <w:divsChild>
        <w:div w:id="1255288128">
          <w:marLeft w:val="0"/>
          <w:marRight w:val="0"/>
          <w:marTop w:val="0"/>
          <w:marBottom w:val="0"/>
          <w:divBdr>
            <w:top w:val="none" w:sz="0" w:space="0" w:color="auto"/>
            <w:left w:val="none" w:sz="0" w:space="0" w:color="auto"/>
            <w:bottom w:val="none" w:sz="0" w:space="0" w:color="auto"/>
            <w:right w:val="none" w:sz="0" w:space="0" w:color="auto"/>
          </w:divBdr>
        </w:div>
      </w:divsChild>
    </w:div>
    <w:div w:id="172036327">
      <w:bodyDiv w:val="1"/>
      <w:marLeft w:val="0"/>
      <w:marRight w:val="0"/>
      <w:marTop w:val="0"/>
      <w:marBottom w:val="0"/>
      <w:divBdr>
        <w:top w:val="none" w:sz="0" w:space="0" w:color="auto"/>
        <w:left w:val="none" w:sz="0" w:space="0" w:color="auto"/>
        <w:bottom w:val="none" w:sz="0" w:space="0" w:color="auto"/>
        <w:right w:val="none" w:sz="0" w:space="0" w:color="auto"/>
      </w:divBdr>
      <w:divsChild>
        <w:div w:id="1807695309">
          <w:marLeft w:val="0"/>
          <w:marRight w:val="0"/>
          <w:marTop w:val="0"/>
          <w:marBottom w:val="0"/>
          <w:divBdr>
            <w:top w:val="none" w:sz="0" w:space="0" w:color="auto"/>
            <w:left w:val="none" w:sz="0" w:space="0" w:color="auto"/>
            <w:bottom w:val="none" w:sz="0" w:space="0" w:color="auto"/>
            <w:right w:val="none" w:sz="0" w:space="0" w:color="auto"/>
          </w:divBdr>
        </w:div>
      </w:divsChild>
    </w:div>
    <w:div w:id="412625980">
      <w:bodyDiv w:val="1"/>
      <w:marLeft w:val="0"/>
      <w:marRight w:val="0"/>
      <w:marTop w:val="0"/>
      <w:marBottom w:val="0"/>
      <w:divBdr>
        <w:top w:val="none" w:sz="0" w:space="0" w:color="auto"/>
        <w:left w:val="none" w:sz="0" w:space="0" w:color="auto"/>
        <w:bottom w:val="none" w:sz="0" w:space="0" w:color="auto"/>
        <w:right w:val="none" w:sz="0" w:space="0" w:color="auto"/>
      </w:divBdr>
    </w:div>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683283178">
      <w:bodyDiv w:val="1"/>
      <w:marLeft w:val="0"/>
      <w:marRight w:val="0"/>
      <w:marTop w:val="0"/>
      <w:marBottom w:val="0"/>
      <w:divBdr>
        <w:top w:val="none" w:sz="0" w:space="0" w:color="auto"/>
        <w:left w:val="none" w:sz="0" w:space="0" w:color="auto"/>
        <w:bottom w:val="none" w:sz="0" w:space="0" w:color="auto"/>
        <w:right w:val="none" w:sz="0" w:space="0" w:color="auto"/>
      </w:divBdr>
      <w:divsChild>
        <w:div w:id="823743572">
          <w:marLeft w:val="0"/>
          <w:marRight w:val="0"/>
          <w:marTop w:val="0"/>
          <w:marBottom w:val="0"/>
          <w:divBdr>
            <w:top w:val="none" w:sz="0" w:space="0" w:color="auto"/>
            <w:left w:val="none" w:sz="0" w:space="0" w:color="auto"/>
            <w:bottom w:val="none" w:sz="0" w:space="0" w:color="auto"/>
            <w:right w:val="none" w:sz="0" w:space="0" w:color="auto"/>
          </w:divBdr>
        </w:div>
      </w:divsChild>
    </w:div>
    <w:div w:id="767040058">
      <w:bodyDiv w:val="1"/>
      <w:marLeft w:val="0"/>
      <w:marRight w:val="0"/>
      <w:marTop w:val="0"/>
      <w:marBottom w:val="0"/>
      <w:divBdr>
        <w:top w:val="none" w:sz="0" w:space="0" w:color="auto"/>
        <w:left w:val="none" w:sz="0" w:space="0" w:color="auto"/>
        <w:bottom w:val="none" w:sz="0" w:space="0" w:color="auto"/>
        <w:right w:val="none" w:sz="0" w:space="0" w:color="auto"/>
      </w:divBdr>
      <w:divsChild>
        <w:div w:id="1418095711">
          <w:marLeft w:val="0"/>
          <w:marRight w:val="0"/>
          <w:marTop w:val="0"/>
          <w:marBottom w:val="0"/>
          <w:divBdr>
            <w:top w:val="none" w:sz="0" w:space="0" w:color="auto"/>
            <w:left w:val="none" w:sz="0" w:space="0" w:color="auto"/>
            <w:bottom w:val="none" w:sz="0" w:space="0" w:color="auto"/>
            <w:right w:val="none" w:sz="0" w:space="0" w:color="auto"/>
          </w:divBdr>
        </w:div>
      </w:divsChild>
    </w:div>
    <w:div w:id="817302221">
      <w:bodyDiv w:val="1"/>
      <w:marLeft w:val="0"/>
      <w:marRight w:val="0"/>
      <w:marTop w:val="0"/>
      <w:marBottom w:val="0"/>
      <w:divBdr>
        <w:top w:val="none" w:sz="0" w:space="0" w:color="auto"/>
        <w:left w:val="none" w:sz="0" w:space="0" w:color="auto"/>
        <w:bottom w:val="none" w:sz="0" w:space="0" w:color="auto"/>
        <w:right w:val="none" w:sz="0" w:space="0" w:color="auto"/>
      </w:divBdr>
      <w:divsChild>
        <w:div w:id="966466757">
          <w:marLeft w:val="0"/>
          <w:marRight w:val="0"/>
          <w:marTop w:val="0"/>
          <w:marBottom w:val="0"/>
          <w:divBdr>
            <w:top w:val="none" w:sz="0" w:space="0" w:color="auto"/>
            <w:left w:val="none" w:sz="0" w:space="0" w:color="auto"/>
            <w:bottom w:val="none" w:sz="0" w:space="0" w:color="auto"/>
            <w:right w:val="none" w:sz="0" w:space="0" w:color="auto"/>
          </w:divBdr>
        </w:div>
      </w:divsChild>
    </w:div>
    <w:div w:id="859441198">
      <w:bodyDiv w:val="1"/>
      <w:marLeft w:val="0"/>
      <w:marRight w:val="0"/>
      <w:marTop w:val="0"/>
      <w:marBottom w:val="0"/>
      <w:divBdr>
        <w:top w:val="none" w:sz="0" w:space="0" w:color="auto"/>
        <w:left w:val="none" w:sz="0" w:space="0" w:color="auto"/>
        <w:bottom w:val="none" w:sz="0" w:space="0" w:color="auto"/>
        <w:right w:val="none" w:sz="0" w:space="0" w:color="auto"/>
      </w:divBdr>
      <w:divsChild>
        <w:div w:id="1233616873">
          <w:marLeft w:val="0"/>
          <w:marRight w:val="0"/>
          <w:marTop w:val="0"/>
          <w:marBottom w:val="0"/>
          <w:divBdr>
            <w:top w:val="none" w:sz="0" w:space="0" w:color="auto"/>
            <w:left w:val="none" w:sz="0" w:space="0" w:color="auto"/>
            <w:bottom w:val="none" w:sz="0" w:space="0" w:color="auto"/>
            <w:right w:val="none" w:sz="0" w:space="0" w:color="auto"/>
          </w:divBdr>
        </w:div>
      </w:divsChild>
    </w:div>
    <w:div w:id="934360088">
      <w:bodyDiv w:val="1"/>
      <w:marLeft w:val="0"/>
      <w:marRight w:val="0"/>
      <w:marTop w:val="0"/>
      <w:marBottom w:val="0"/>
      <w:divBdr>
        <w:top w:val="none" w:sz="0" w:space="0" w:color="auto"/>
        <w:left w:val="none" w:sz="0" w:space="0" w:color="auto"/>
        <w:bottom w:val="none" w:sz="0" w:space="0" w:color="auto"/>
        <w:right w:val="none" w:sz="0" w:space="0" w:color="auto"/>
      </w:divBdr>
      <w:divsChild>
        <w:div w:id="226035597">
          <w:marLeft w:val="0"/>
          <w:marRight w:val="0"/>
          <w:marTop w:val="0"/>
          <w:marBottom w:val="0"/>
          <w:divBdr>
            <w:top w:val="none" w:sz="0" w:space="0" w:color="auto"/>
            <w:left w:val="none" w:sz="0" w:space="0" w:color="auto"/>
            <w:bottom w:val="none" w:sz="0" w:space="0" w:color="auto"/>
            <w:right w:val="none" w:sz="0" w:space="0" w:color="auto"/>
          </w:divBdr>
        </w:div>
      </w:divsChild>
    </w:div>
    <w:div w:id="937062038">
      <w:bodyDiv w:val="1"/>
      <w:marLeft w:val="0"/>
      <w:marRight w:val="0"/>
      <w:marTop w:val="0"/>
      <w:marBottom w:val="0"/>
      <w:divBdr>
        <w:top w:val="none" w:sz="0" w:space="0" w:color="auto"/>
        <w:left w:val="none" w:sz="0" w:space="0" w:color="auto"/>
        <w:bottom w:val="none" w:sz="0" w:space="0" w:color="auto"/>
        <w:right w:val="none" w:sz="0" w:space="0" w:color="auto"/>
      </w:divBdr>
      <w:divsChild>
        <w:div w:id="1147362872">
          <w:marLeft w:val="0"/>
          <w:marRight w:val="0"/>
          <w:marTop w:val="0"/>
          <w:marBottom w:val="0"/>
          <w:divBdr>
            <w:top w:val="none" w:sz="0" w:space="0" w:color="auto"/>
            <w:left w:val="none" w:sz="0" w:space="0" w:color="auto"/>
            <w:bottom w:val="none" w:sz="0" w:space="0" w:color="auto"/>
            <w:right w:val="none" w:sz="0" w:space="0" w:color="auto"/>
          </w:divBdr>
        </w:div>
      </w:divsChild>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071731652">
      <w:bodyDiv w:val="1"/>
      <w:marLeft w:val="0"/>
      <w:marRight w:val="0"/>
      <w:marTop w:val="0"/>
      <w:marBottom w:val="0"/>
      <w:divBdr>
        <w:top w:val="none" w:sz="0" w:space="0" w:color="auto"/>
        <w:left w:val="none" w:sz="0" w:space="0" w:color="auto"/>
        <w:bottom w:val="none" w:sz="0" w:space="0" w:color="auto"/>
        <w:right w:val="none" w:sz="0" w:space="0" w:color="auto"/>
      </w:divBdr>
      <w:divsChild>
        <w:div w:id="777875056">
          <w:marLeft w:val="0"/>
          <w:marRight w:val="0"/>
          <w:marTop w:val="0"/>
          <w:marBottom w:val="0"/>
          <w:divBdr>
            <w:top w:val="none" w:sz="0" w:space="0" w:color="auto"/>
            <w:left w:val="none" w:sz="0" w:space="0" w:color="auto"/>
            <w:bottom w:val="none" w:sz="0" w:space="0" w:color="auto"/>
            <w:right w:val="none" w:sz="0" w:space="0" w:color="auto"/>
          </w:divBdr>
        </w:div>
        <w:div w:id="1917128825">
          <w:marLeft w:val="0"/>
          <w:marRight w:val="0"/>
          <w:marTop w:val="0"/>
          <w:marBottom w:val="0"/>
          <w:divBdr>
            <w:top w:val="none" w:sz="0" w:space="0" w:color="auto"/>
            <w:left w:val="none" w:sz="0" w:space="0" w:color="auto"/>
            <w:bottom w:val="none" w:sz="0" w:space="0" w:color="auto"/>
            <w:right w:val="none" w:sz="0" w:space="0" w:color="auto"/>
          </w:divBdr>
        </w:div>
        <w:div w:id="1887596960">
          <w:marLeft w:val="0"/>
          <w:marRight w:val="0"/>
          <w:marTop w:val="0"/>
          <w:marBottom w:val="0"/>
          <w:divBdr>
            <w:top w:val="none" w:sz="0" w:space="0" w:color="auto"/>
            <w:left w:val="none" w:sz="0" w:space="0" w:color="auto"/>
            <w:bottom w:val="none" w:sz="0" w:space="0" w:color="auto"/>
            <w:right w:val="none" w:sz="0" w:space="0" w:color="auto"/>
          </w:divBdr>
        </w:div>
      </w:divsChild>
    </w:div>
    <w:div w:id="1159618759">
      <w:bodyDiv w:val="1"/>
      <w:marLeft w:val="0"/>
      <w:marRight w:val="0"/>
      <w:marTop w:val="0"/>
      <w:marBottom w:val="0"/>
      <w:divBdr>
        <w:top w:val="none" w:sz="0" w:space="0" w:color="auto"/>
        <w:left w:val="none" w:sz="0" w:space="0" w:color="auto"/>
        <w:bottom w:val="none" w:sz="0" w:space="0" w:color="auto"/>
        <w:right w:val="none" w:sz="0" w:space="0" w:color="auto"/>
      </w:divBdr>
      <w:divsChild>
        <w:div w:id="1051265476">
          <w:marLeft w:val="0"/>
          <w:marRight w:val="0"/>
          <w:marTop w:val="0"/>
          <w:marBottom w:val="0"/>
          <w:divBdr>
            <w:top w:val="none" w:sz="0" w:space="0" w:color="auto"/>
            <w:left w:val="none" w:sz="0" w:space="0" w:color="auto"/>
            <w:bottom w:val="none" w:sz="0" w:space="0" w:color="auto"/>
            <w:right w:val="none" w:sz="0" w:space="0" w:color="auto"/>
          </w:divBdr>
        </w:div>
        <w:div w:id="584606513">
          <w:marLeft w:val="0"/>
          <w:marRight w:val="0"/>
          <w:marTop w:val="0"/>
          <w:marBottom w:val="0"/>
          <w:divBdr>
            <w:top w:val="none" w:sz="0" w:space="0" w:color="auto"/>
            <w:left w:val="none" w:sz="0" w:space="0" w:color="auto"/>
            <w:bottom w:val="none" w:sz="0" w:space="0" w:color="auto"/>
            <w:right w:val="none" w:sz="0" w:space="0" w:color="auto"/>
          </w:divBdr>
        </w:div>
        <w:div w:id="76752994">
          <w:marLeft w:val="0"/>
          <w:marRight w:val="0"/>
          <w:marTop w:val="0"/>
          <w:marBottom w:val="0"/>
          <w:divBdr>
            <w:top w:val="none" w:sz="0" w:space="0" w:color="auto"/>
            <w:left w:val="none" w:sz="0" w:space="0" w:color="auto"/>
            <w:bottom w:val="none" w:sz="0" w:space="0" w:color="auto"/>
            <w:right w:val="none" w:sz="0" w:space="0" w:color="auto"/>
          </w:divBdr>
        </w:div>
      </w:divsChild>
    </w:div>
    <w:div w:id="1203790142">
      <w:bodyDiv w:val="1"/>
      <w:marLeft w:val="0"/>
      <w:marRight w:val="0"/>
      <w:marTop w:val="0"/>
      <w:marBottom w:val="0"/>
      <w:divBdr>
        <w:top w:val="none" w:sz="0" w:space="0" w:color="auto"/>
        <w:left w:val="none" w:sz="0" w:space="0" w:color="auto"/>
        <w:bottom w:val="none" w:sz="0" w:space="0" w:color="auto"/>
        <w:right w:val="none" w:sz="0" w:space="0" w:color="auto"/>
      </w:divBdr>
      <w:divsChild>
        <w:div w:id="398673707">
          <w:marLeft w:val="0"/>
          <w:marRight w:val="0"/>
          <w:marTop w:val="0"/>
          <w:marBottom w:val="0"/>
          <w:divBdr>
            <w:top w:val="none" w:sz="0" w:space="0" w:color="auto"/>
            <w:left w:val="none" w:sz="0" w:space="0" w:color="auto"/>
            <w:bottom w:val="none" w:sz="0" w:space="0" w:color="auto"/>
            <w:right w:val="none" w:sz="0" w:space="0" w:color="auto"/>
          </w:divBdr>
        </w:div>
      </w:divsChild>
    </w:div>
    <w:div w:id="1437823699">
      <w:bodyDiv w:val="1"/>
      <w:marLeft w:val="0"/>
      <w:marRight w:val="0"/>
      <w:marTop w:val="0"/>
      <w:marBottom w:val="0"/>
      <w:divBdr>
        <w:top w:val="none" w:sz="0" w:space="0" w:color="auto"/>
        <w:left w:val="none" w:sz="0" w:space="0" w:color="auto"/>
        <w:bottom w:val="none" w:sz="0" w:space="0" w:color="auto"/>
        <w:right w:val="none" w:sz="0" w:space="0" w:color="auto"/>
      </w:divBdr>
      <w:divsChild>
        <w:div w:id="411246993">
          <w:marLeft w:val="0"/>
          <w:marRight w:val="0"/>
          <w:marTop w:val="0"/>
          <w:marBottom w:val="0"/>
          <w:divBdr>
            <w:top w:val="none" w:sz="0" w:space="0" w:color="auto"/>
            <w:left w:val="none" w:sz="0" w:space="0" w:color="auto"/>
            <w:bottom w:val="none" w:sz="0" w:space="0" w:color="auto"/>
            <w:right w:val="none" w:sz="0" w:space="0" w:color="auto"/>
          </w:divBdr>
        </w:div>
      </w:divsChild>
    </w:div>
    <w:div w:id="1477649403">
      <w:bodyDiv w:val="1"/>
      <w:marLeft w:val="0"/>
      <w:marRight w:val="0"/>
      <w:marTop w:val="0"/>
      <w:marBottom w:val="0"/>
      <w:divBdr>
        <w:top w:val="none" w:sz="0" w:space="0" w:color="auto"/>
        <w:left w:val="none" w:sz="0" w:space="0" w:color="auto"/>
        <w:bottom w:val="none" w:sz="0" w:space="0" w:color="auto"/>
        <w:right w:val="none" w:sz="0" w:space="0" w:color="auto"/>
      </w:divBdr>
      <w:divsChild>
        <w:div w:id="802700421">
          <w:marLeft w:val="0"/>
          <w:marRight w:val="0"/>
          <w:marTop w:val="0"/>
          <w:marBottom w:val="0"/>
          <w:divBdr>
            <w:top w:val="none" w:sz="0" w:space="0" w:color="auto"/>
            <w:left w:val="none" w:sz="0" w:space="0" w:color="auto"/>
            <w:bottom w:val="none" w:sz="0" w:space="0" w:color="auto"/>
            <w:right w:val="none" w:sz="0" w:space="0" w:color="auto"/>
          </w:divBdr>
        </w:div>
      </w:divsChild>
    </w:div>
    <w:div w:id="1588155030">
      <w:bodyDiv w:val="1"/>
      <w:marLeft w:val="0"/>
      <w:marRight w:val="0"/>
      <w:marTop w:val="0"/>
      <w:marBottom w:val="0"/>
      <w:divBdr>
        <w:top w:val="none" w:sz="0" w:space="0" w:color="auto"/>
        <w:left w:val="none" w:sz="0" w:space="0" w:color="auto"/>
        <w:bottom w:val="none" w:sz="0" w:space="0" w:color="auto"/>
        <w:right w:val="none" w:sz="0" w:space="0" w:color="auto"/>
      </w:divBdr>
      <w:divsChild>
        <w:div w:id="32272935">
          <w:marLeft w:val="0"/>
          <w:marRight w:val="0"/>
          <w:marTop w:val="0"/>
          <w:marBottom w:val="0"/>
          <w:divBdr>
            <w:top w:val="none" w:sz="0" w:space="0" w:color="auto"/>
            <w:left w:val="none" w:sz="0" w:space="0" w:color="auto"/>
            <w:bottom w:val="none" w:sz="0" w:space="0" w:color="auto"/>
            <w:right w:val="none" w:sz="0" w:space="0" w:color="auto"/>
          </w:divBdr>
        </w:div>
      </w:divsChild>
    </w:div>
    <w:div w:id="1592546064">
      <w:bodyDiv w:val="1"/>
      <w:marLeft w:val="0"/>
      <w:marRight w:val="0"/>
      <w:marTop w:val="0"/>
      <w:marBottom w:val="0"/>
      <w:divBdr>
        <w:top w:val="none" w:sz="0" w:space="0" w:color="auto"/>
        <w:left w:val="none" w:sz="0" w:space="0" w:color="auto"/>
        <w:bottom w:val="none" w:sz="0" w:space="0" w:color="auto"/>
        <w:right w:val="none" w:sz="0" w:space="0" w:color="auto"/>
      </w:divBdr>
      <w:divsChild>
        <w:div w:id="1432513422">
          <w:marLeft w:val="0"/>
          <w:marRight w:val="0"/>
          <w:marTop w:val="0"/>
          <w:marBottom w:val="0"/>
          <w:divBdr>
            <w:top w:val="none" w:sz="0" w:space="0" w:color="auto"/>
            <w:left w:val="none" w:sz="0" w:space="0" w:color="auto"/>
            <w:bottom w:val="none" w:sz="0" w:space="0" w:color="auto"/>
            <w:right w:val="none" w:sz="0" w:space="0" w:color="auto"/>
          </w:divBdr>
        </w:div>
      </w:divsChild>
    </w:div>
    <w:div w:id="1604990675">
      <w:bodyDiv w:val="1"/>
      <w:marLeft w:val="0"/>
      <w:marRight w:val="0"/>
      <w:marTop w:val="0"/>
      <w:marBottom w:val="0"/>
      <w:divBdr>
        <w:top w:val="none" w:sz="0" w:space="0" w:color="auto"/>
        <w:left w:val="none" w:sz="0" w:space="0" w:color="auto"/>
        <w:bottom w:val="none" w:sz="0" w:space="0" w:color="auto"/>
        <w:right w:val="none" w:sz="0" w:space="0" w:color="auto"/>
      </w:divBdr>
      <w:divsChild>
        <w:div w:id="1787777009">
          <w:marLeft w:val="0"/>
          <w:marRight w:val="0"/>
          <w:marTop w:val="0"/>
          <w:marBottom w:val="0"/>
          <w:divBdr>
            <w:top w:val="none" w:sz="0" w:space="0" w:color="auto"/>
            <w:left w:val="none" w:sz="0" w:space="0" w:color="auto"/>
            <w:bottom w:val="none" w:sz="0" w:space="0" w:color="auto"/>
            <w:right w:val="none" w:sz="0" w:space="0" w:color="auto"/>
          </w:divBdr>
        </w:div>
      </w:divsChild>
    </w:div>
    <w:div w:id="1649092084">
      <w:bodyDiv w:val="1"/>
      <w:marLeft w:val="0"/>
      <w:marRight w:val="0"/>
      <w:marTop w:val="0"/>
      <w:marBottom w:val="0"/>
      <w:divBdr>
        <w:top w:val="none" w:sz="0" w:space="0" w:color="auto"/>
        <w:left w:val="none" w:sz="0" w:space="0" w:color="auto"/>
        <w:bottom w:val="none" w:sz="0" w:space="0" w:color="auto"/>
        <w:right w:val="none" w:sz="0" w:space="0" w:color="auto"/>
      </w:divBdr>
      <w:divsChild>
        <w:div w:id="1551530529">
          <w:marLeft w:val="0"/>
          <w:marRight w:val="0"/>
          <w:marTop w:val="0"/>
          <w:marBottom w:val="0"/>
          <w:divBdr>
            <w:top w:val="none" w:sz="0" w:space="0" w:color="auto"/>
            <w:left w:val="none" w:sz="0" w:space="0" w:color="auto"/>
            <w:bottom w:val="none" w:sz="0" w:space="0" w:color="auto"/>
            <w:right w:val="none" w:sz="0" w:space="0" w:color="auto"/>
          </w:divBdr>
        </w:div>
      </w:divsChild>
    </w:div>
    <w:div w:id="1757479354">
      <w:bodyDiv w:val="1"/>
      <w:marLeft w:val="0"/>
      <w:marRight w:val="0"/>
      <w:marTop w:val="0"/>
      <w:marBottom w:val="0"/>
      <w:divBdr>
        <w:top w:val="none" w:sz="0" w:space="0" w:color="auto"/>
        <w:left w:val="none" w:sz="0" w:space="0" w:color="auto"/>
        <w:bottom w:val="none" w:sz="0" w:space="0" w:color="auto"/>
        <w:right w:val="none" w:sz="0" w:space="0" w:color="auto"/>
      </w:divBdr>
      <w:divsChild>
        <w:div w:id="1248927902">
          <w:marLeft w:val="0"/>
          <w:marRight w:val="0"/>
          <w:marTop w:val="0"/>
          <w:marBottom w:val="0"/>
          <w:divBdr>
            <w:top w:val="none" w:sz="0" w:space="0" w:color="auto"/>
            <w:left w:val="none" w:sz="0" w:space="0" w:color="auto"/>
            <w:bottom w:val="none" w:sz="0" w:space="0" w:color="auto"/>
            <w:right w:val="none" w:sz="0" w:space="0" w:color="auto"/>
          </w:divBdr>
        </w:div>
      </w:divsChild>
    </w:div>
    <w:div w:id="1769812246">
      <w:bodyDiv w:val="1"/>
      <w:marLeft w:val="0"/>
      <w:marRight w:val="0"/>
      <w:marTop w:val="0"/>
      <w:marBottom w:val="0"/>
      <w:divBdr>
        <w:top w:val="none" w:sz="0" w:space="0" w:color="auto"/>
        <w:left w:val="none" w:sz="0" w:space="0" w:color="auto"/>
        <w:bottom w:val="none" w:sz="0" w:space="0" w:color="auto"/>
        <w:right w:val="none" w:sz="0" w:space="0" w:color="auto"/>
      </w:divBdr>
      <w:divsChild>
        <w:div w:id="956254686">
          <w:marLeft w:val="0"/>
          <w:marRight w:val="0"/>
          <w:marTop w:val="0"/>
          <w:marBottom w:val="0"/>
          <w:divBdr>
            <w:top w:val="none" w:sz="0" w:space="0" w:color="auto"/>
            <w:left w:val="none" w:sz="0" w:space="0" w:color="auto"/>
            <w:bottom w:val="none" w:sz="0" w:space="0" w:color="auto"/>
            <w:right w:val="none" w:sz="0" w:space="0" w:color="auto"/>
          </w:divBdr>
        </w:div>
      </w:divsChild>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1999922148">
      <w:bodyDiv w:val="1"/>
      <w:marLeft w:val="0"/>
      <w:marRight w:val="0"/>
      <w:marTop w:val="0"/>
      <w:marBottom w:val="0"/>
      <w:divBdr>
        <w:top w:val="none" w:sz="0" w:space="0" w:color="auto"/>
        <w:left w:val="none" w:sz="0" w:space="0" w:color="auto"/>
        <w:bottom w:val="none" w:sz="0" w:space="0" w:color="auto"/>
        <w:right w:val="none" w:sz="0" w:space="0" w:color="auto"/>
      </w:divBdr>
      <w:divsChild>
        <w:div w:id="805658494">
          <w:marLeft w:val="0"/>
          <w:marRight w:val="0"/>
          <w:marTop w:val="0"/>
          <w:marBottom w:val="0"/>
          <w:divBdr>
            <w:top w:val="none" w:sz="0" w:space="0" w:color="auto"/>
            <w:left w:val="none" w:sz="0" w:space="0" w:color="auto"/>
            <w:bottom w:val="none" w:sz="0" w:space="0" w:color="auto"/>
            <w:right w:val="none" w:sz="0" w:space="0" w:color="auto"/>
          </w:divBdr>
        </w:div>
      </w:divsChild>
    </w:div>
    <w:div w:id="2071925882">
      <w:bodyDiv w:val="1"/>
      <w:marLeft w:val="0"/>
      <w:marRight w:val="0"/>
      <w:marTop w:val="0"/>
      <w:marBottom w:val="0"/>
      <w:divBdr>
        <w:top w:val="none" w:sz="0" w:space="0" w:color="auto"/>
        <w:left w:val="none" w:sz="0" w:space="0" w:color="auto"/>
        <w:bottom w:val="none" w:sz="0" w:space="0" w:color="auto"/>
        <w:right w:val="none" w:sz="0" w:space="0" w:color="auto"/>
      </w:divBdr>
      <w:divsChild>
        <w:div w:id="1823891980">
          <w:marLeft w:val="0"/>
          <w:marRight w:val="0"/>
          <w:marTop w:val="0"/>
          <w:marBottom w:val="0"/>
          <w:divBdr>
            <w:top w:val="none" w:sz="0" w:space="0" w:color="auto"/>
            <w:left w:val="none" w:sz="0" w:space="0" w:color="auto"/>
            <w:bottom w:val="none" w:sz="0" w:space="0" w:color="auto"/>
            <w:right w:val="none" w:sz="0" w:space="0" w:color="auto"/>
          </w:divBdr>
        </w:div>
        <w:div w:id="211310851">
          <w:marLeft w:val="0"/>
          <w:marRight w:val="0"/>
          <w:marTop w:val="0"/>
          <w:marBottom w:val="0"/>
          <w:divBdr>
            <w:top w:val="none" w:sz="0" w:space="0" w:color="auto"/>
            <w:left w:val="none" w:sz="0" w:space="0" w:color="auto"/>
            <w:bottom w:val="none" w:sz="0" w:space="0" w:color="auto"/>
            <w:right w:val="none" w:sz="0" w:space="0" w:color="auto"/>
          </w:divBdr>
        </w:div>
      </w:divsChild>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 w:id="2128769966">
      <w:bodyDiv w:val="1"/>
      <w:marLeft w:val="0"/>
      <w:marRight w:val="0"/>
      <w:marTop w:val="0"/>
      <w:marBottom w:val="0"/>
      <w:divBdr>
        <w:top w:val="none" w:sz="0" w:space="0" w:color="auto"/>
        <w:left w:val="none" w:sz="0" w:space="0" w:color="auto"/>
        <w:bottom w:val="none" w:sz="0" w:space="0" w:color="auto"/>
        <w:right w:val="none" w:sz="0" w:space="0" w:color="auto"/>
      </w:divBdr>
      <w:divsChild>
        <w:div w:id="463159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hyperlink" Target="http://www.sciencedirect.com/science/journal/22128271" TargetMode="External"/><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8"/>
        <w:category>
          <w:name w:val="General"/>
          <w:gallery w:val="placeholder"/>
        </w:category>
        <w:types>
          <w:type w:val="bbPlcHdr"/>
        </w:types>
        <w:behaviors>
          <w:behavior w:val="content"/>
        </w:behaviors>
        <w:guid w:val="{8638257B-3643-415E-ACF2-94DBB9F84F4C}"/>
      </w:docPartPr>
      <w:docPartBody>
        <w:p w:rsidR="00B5484D" w:rsidRDefault="00100298">
          <w:r w:rsidRPr="005E2B1E">
            <w:rPr>
              <w:rStyle w:val="PlaceholderText"/>
            </w:rPr>
            <w:t>Click here to enter text.</w:t>
          </w:r>
        </w:p>
      </w:docPartBody>
    </w:docPart>
    <w:docPart>
      <w:docPartPr>
        <w:name w:val="F75DF59D736A48978BCEF4FA7B98CBE5"/>
        <w:category>
          <w:name w:val="General"/>
          <w:gallery w:val="placeholder"/>
        </w:category>
        <w:types>
          <w:type w:val="bbPlcHdr"/>
        </w:types>
        <w:behaviors>
          <w:behavior w:val="content"/>
        </w:behaviors>
        <w:guid w:val="{953200D4-CA6D-43F7-8069-AF356F7BAD38}"/>
      </w:docPartPr>
      <w:docPartBody>
        <w:p w:rsidR="00B5484D" w:rsidRDefault="00100298" w:rsidP="00100298">
          <w:pPr>
            <w:pStyle w:val="F75DF59D736A48978BCEF4FA7B98CBE5"/>
          </w:pPr>
          <w:r w:rsidRPr="00975F3A">
            <w:rPr>
              <w:rStyle w:val="PlaceholderText"/>
            </w:rPr>
            <w:t>Click here to enter text.</w:t>
          </w:r>
        </w:p>
      </w:docPartBody>
    </w:docPart>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012C5F"/>
    <w:rsid w:val="00100298"/>
    <w:rsid w:val="00150BE6"/>
    <w:rsid w:val="0028120D"/>
    <w:rsid w:val="00343B58"/>
    <w:rsid w:val="00395678"/>
    <w:rsid w:val="0040488C"/>
    <w:rsid w:val="0044488B"/>
    <w:rsid w:val="004573BB"/>
    <w:rsid w:val="004A2EC4"/>
    <w:rsid w:val="005440B2"/>
    <w:rsid w:val="00596AF5"/>
    <w:rsid w:val="005D110C"/>
    <w:rsid w:val="00614A9B"/>
    <w:rsid w:val="00616159"/>
    <w:rsid w:val="006458AB"/>
    <w:rsid w:val="00680A3E"/>
    <w:rsid w:val="006E7AD9"/>
    <w:rsid w:val="006F3A51"/>
    <w:rsid w:val="0073432D"/>
    <w:rsid w:val="0075097F"/>
    <w:rsid w:val="00803ECC"/>
    <w:rsid w:val="008A5548"/>
    <w:rsid w:val="008B71AD"/>
    <w:rsid w:val="008D4879"/>
    <w:rsid w:val="008E280C"/>
    <w:rsid w:val="009A331D"/>
    <w:rsid w:val="009A5523"/>
    <w:rsid w:val="009C47EC"/>
    <w:rsid w:val="00A17C33"/>
    <w:rsid w:val="00A5154E"/>
    <w:rsid w:val="00AB47C1"/>
    <w:rsid w:val="00B158AE"/>
    <w:rsid w:val="00B5484D"/>
    <w:rsid w:val="00B620DB"/>
    <w:rsid w:val="00B84A43"/>
    <w:rsid w:val="00BF6E39"/>
    <w:rsid w:val="00CF3EF7"/>
    <w:rsid w:val="00E53E92"/>
    <w:rsid w:val="00F62024"/>
    <w:rsid w:val="00FF3B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0298"/>
    <w:rPr>
      <w:color w:val="808080"/>
    </w:rPr>
  </w:style>
  <w:style w:type="paragraph" w:customStyle="1" w:styleId="F75DF59D736A48978BCEF4FA7B98CBE5">
    <w:name w:val="F75DF59D736A48978BCEF4FA7B98CBE5"/>
    <w:rsid w:val="00100298"/>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C990C-5FF8-4410-98FD-4B2AB6186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529</TotalTime>
  <Pages>6</Pages>
  <Words>3533</Words>
  <Characters>20140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23626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Ammar Malik</cp:lastModifiedBy>
  <cp:revision>110</cp:revision>
  <cp:lastPrinted>2019-02-25T13:40:00Z</cp:lastPrinted>
  <dcterms:created xsi:type="dcterms:W3CDTF">2019-02-15T11:44:00Z</dcterms:created>
  <dcterms:modified xsi:type="dcterms:W3CDTF">2021-04-09T08:36:00Z</dcterms:modified>
</cp:coreProperties>
</file>